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402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1486"/>
        <w:gridCol w:w="2540"/>
      </w:tblGrid>
      <w:tr w:rsidR="00442F87" w:rsidRPr="00162C14" w14:paraId="25CE56A6" w14:textId="77777777" w:rsidTr="00442F87">
        <w:trPr>
          <w:trHeight w:val="383"/>
        </w:trPr>
        <w:tc>
          <w:tcPr>
            <w:tcW w:w="1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BDB3E" w14:textId="3274B8A9" w:rsidR="00442F87" w:rsidRPr="00162C14" w:rsidRDefault="00D3062F" w:rsidP="002461CE">
            <w:pPr>
              <w:rPr>
                <w:sz w:val="20"/>
                <w:szCs w:val="20"/>
              </w:rPr>
            </w:pPr>
            <w:r w:rsidRPr="00EF2397">
              <w:rPr>
                <w:sz w:val="20"/>
              </w:rPr>
              <w:t>We’</w:t>
            </w:r>
            <w:bookmarkStart w:id="0" w:name="_GoBack"/>
            <w:bookmarkEnd w:id="0"/>
            <w:r w:rsidRPr="00EF2397">
              <w:rPr>
                <w:sz w:val="20"/>
              </w:rPr>
              <w:t>re all in this together. Just 6 feet apart. Together we can slow the spread of COVID-19</w:t>
            </w:r>
            <w:r>
              <w:rPr>
                <w:sz w:val="20"/>
              </w:rPr>
              <w:t xml:space="preserve">. </w:t>
            </w:r>
            <w:r w:rsidR="00434A83">
              <w:rPr>
                <w:sz w:val="20"/>
                <w:szCs w:val="20"/>
              </w:rPr>
              <w:t>Do</w:t>
            </w:r>
            <w:r w:rsidR="00442F87" w:rsidRPr="00162C14">
              <w:rPr>
                <w:sz w:val="20"/>
                <w:szCs w:val="20"/>
              </w:rPr>
              <w:t>n</w:t>
            </w:r>
            <w:r w:rsidR="00434A83">
              <w:rPr>
                <w:sz w:val="20"/>
                <w:szCs w:val="20"/>
              </w:rPr>
              <w:t>’</w:t>
            </w:r>
            <w:r w:rsidR="00442F87" w:rsidRPr="00162C14">
              <w:rPr>
                <w:sz w:val="20"/>
                <w:szCs w:val="20"/>
              </w:rPr>
              <w:t>t let the cold keep you from being active. If it</w:t>
            </w:r>
            <w:r w:rsidR="00FD4049">
              <w:rPr>
                <w:sz w:val="20"/>
                <w:szCs w:val="20"/>
              </w:rPr>
              <w:t>’</w:t>
            </w:r>
            <w:r w:rsidR="00442F87" w:rsidRPr="00162C14">
              <w:rPr>
                <w:sz w:val="20"/>
                <w:szCs w:val="20"/>
              </w:rPr>
              <w:t>s cold</w:t>
            </w:r>
            <w:r w:rsidR="008D6AF8">
              <w:rPr>
                <w:sz w:val="20"/>
                <w:szCs w:val="20"/>
              </w:rPr>
              <w:t xml:space="preserve"> outside</w:t>
            </w:r>
            <w:r w:rsidR="00442F87" w:rsidRPr="00162C14">
              <w:rPr>
                <w:sz w:val="20"/>
                <w:szCs w:val="20"/>
              </w:rPr>
              <w:t xml:space="preserve">, bundle up and go for </w:t>
            </w:r>
            <w:r w:rsidR="001E183D">
              <w:rPr>
                <w:sz w:val="20"/>
                <w:szCs w:val="20"/>
              </w:rPr>
              <w:t xml:space="preserve">a </w:t>
            </w:r>
            <w:r w:rsidR="00442F87" w:rsidRPr="00162C14">
              <w:rPr>
                <w:sz w:val="20"/>
                <w:szCs w:val="20"/>
              </w:rPr>
              <w:t xml:space="preserve">walk, run or bike ride.  Add an extra layer of clothing </w:t>
            </w:r>
            <w:r w:rsidR="001E183D">
              <w:rPr>
                <w:sz w:val="20"/>
                <w:szCs w:val="20"/>
              </w:rPr>
              <w:t xml:space="preserve">to </w:t>
            </w:r>
            <w:r w:rsidR="00442F87" w:rsidRPr="00162C14">
              <w:rPr>
                <w:sz w:val="20"/>
                <w:szCs w:val="20"/>
              </w:rPr>
              <w:t>keep warm. Wear a sweatshirt, sweater or long-sleeved shirt under your coat. If you get t</w:t>
            </w:r>
            <w:r w:rsidR="00717528" w:rsidRPr="00162C14">
              <w:rPr>
                <w:sz w:val="20"/>
                <w:szCs w:val="20"/>
              </w:rPr>
              <w:t>oo warm, take off a layer.</w:t>
            </w:r>
            <w:r w:rsidR="00EF2397">
              <w:rPr>
                <w:sz w:val="20"/>
                <w:szCs w:val="20"/>
              </w:rPr>
              <w:t xml:space="preserve"> </w:t>
            </w:r>
            <w:hyperlink r:id="rId8" w:history="1">
              <w:r w:rsidR="00717528" w:rsidRPr="00162C14">
                <w:rPr>
                  <w:rStyle w:val="Hyperlink"/>
                  <w:bCs/>
                  <w:color w:val="auto"/>
                  <w:sz w:val="20"/>
                  <w:szCs w:val="20"/>
                </w:rPr>
                <w:t>www.cdph.ca.gov/COVID19</w:t>
              </w:r>
            </w:hyperlink>
            <w:r w:rsidR="00717528" w:rsidRPr="00162C14">
              <w:rPr>
                <w:bCs/>
                <w:sz w:val="20"/>
                <w:szCs w:val="20"/>
              </w:rPr>
              <w:t xml:space="preserve"> </w:t>
            </w:r>
          </w:p>
          <w:p w14:paraId="27C6B889" w14:textId="4F4868B6" w:rsidR="00434A83" w:rsidRDefault="00434A83" w:rsidP="002461CE">
            <w:pPr>
              <w:rPr>
                <w:sz w:val="20"/>
                <w:szCs w:val="20"/>
              </w:rPr>
            </w:pPr>
          </w:p>
          <w:p w14:paraId="27E5ED5A" w14:textId="5DD47015" w:rsidR="00442F87" w:rsidRPr="00434A83" w:rsidRDefault="00434A83" w:rsidP="00434A83">
            <w:pPr>
              <w:tabs>
                <w:tab w:val="left" w:pos="414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80268" w14:textId="7BB71EA0" w:rsidR="00442F87" w:rsidRPr="00162C14" w:rsidRDefault="00E32F50" w:rsidP="002461CE">
            <w:pPr>
              <w:rPr>
                <w:color w:val="333333"/>
                <w:sz w:val="20"/>
                <w:szCs w:val="20"/>
              </w:rPr>
            </w:pPr>
            <w:r>
              <w:rPr>
                <w:noProof/>
                <w:color w:val="333333"/>
                <w:sz w:val="20"/>
                <w:szCs w:val="20"/>
              </w:rPr>
              <w:drawing>
                <wp:inline distT="0" distB="0" distL="0" distR="0" wp14:anchorId="39FC08BC" wp14:editId="7C3AB539">
                  <wp:extent cx="885825" cy="1328738"/>
                  <wp:effectExtent l="0" t="0" r="0" b="5080"/>
                  <wp:docPr id="6" name="Picture 6" descr="A picture containing outdoor, road, grass, ma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akeWalk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650" cy="132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F87" w:rsidRPr="00162C14" w14:paraId="627C3C25" w14:textId="77777777" w:rsidTr="00442F87">
        <w:trPr>
          <w:trHeight w:val="622"/>
        </w:trPr>
        <w:tc>
          <w:tcPr>
            <w:tcW w:w="1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31DC3" w14:textId="27195804" w:rsidR="00442F87" w:rsidRPr="00162C14" w:rsidRDefault="00D3062F" w:rsidP="002461CE">
            <w:pPr>
              <w:rPr>
                <w:sz w:val="20"/>
                <w:szCs w:val="20"/>
              </w:rPr>
            </w:pPr>
            <w:r w:rsidRPr="00EF2397">
              <w:rPr>
                <w:sz w:val="20"/>
              </w:rPr>
              <w:t>We’re all in this together. Just 6 feet apart. Together we can slow the spread of COVID-19</w:t>
            </w:r>
            <w:r w:rsidRPr="00162C14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="003E44E5">
              <w:rPr>
                <w:sz w:val="20"/>
                <w:szCs w:val="20"/>
              </w:rPr>
              <w:t>Get Moving.</w:t>
            </w:r>
            <w:r w:rsidR="00442F87" w:rsidRPr="00162C14">
              <w:rPr>
                <w:sz w:val="20"/>
                <w:szCs w:val="20"/>
              </w:rPr>
              <w:t xml:space="preserve"> </w:t>
            </w:r>
            <w:r w:rsidR="00AE48F4">
              <w:rPr>
                <w:sz w:val="20"/>
                <w:szCs w:val="20"/>
              </w:rPr>
              <w:t>Physical activity strengthens your bones and</w:t>
            </w:r>
            <w:r w:rsidR="00F158D5">
              <w:rPr>
                <w:sz w:val="20"/>
                <w:szCs w:val="20"/>
              </w:rPr>
              <w:t xml:space="preserve"> muscles. Plus</w:t>
            </w:r>
            <w:r w:rsidR="00A455E3">
              <w:rPr>
                <w:sz w:val="20"/>
                <w:szCs w:val="20"/>
              </w:rPr>
              <w:t>,</w:t>
            </w:r>
            <w:r w:rsidR="008D6AF8">
              <w:rPr>
                <w:sz w:val="20"/>
                <w:szCs w:val="20"/>
              </w:rPr>
              <w:t xml:space="preserve"> </w:t>
            </w:r>
            <w:r w:rsidR="00F158D5">
              <w:rPr>
                <w:sz w:val="20"/>
                <w:szCs w:val="20"/>
              </w:rPr>
              <w:t>it improves your mood and mental health</w:t>
            </w:r>
            <w:r w:rsidR="00A455E3">
              <w:rPr>
                <w:sz w:val="20"/>
                <w:szCs w:val="20"/>
              </w:rPr>
              <w:t>. So, get moving!</w:t>
            </w:r>
            <w:r w:rsidR="00442F87" w:rsidRPr="00162C14">
              <w:rPr>
                <w:sz w:val="20"/>
                <w:szCs w:val="20"/>
              </w:rPr>
              <w:t xml:space="preserve"> </w:t>
            </w:r>
            <w:hyperlink r:id="rId10" w:history="1">
              <w:r w:rsidR="00717528" w:rsidRPr="00162C14">
                <w:rPr>
                  <w:rStyle w:val="Hyperlink"/>
                  <w:bCs/>
                  <w:color w:val="auto"/>
                  <w:sz w:val="20"/>
                  <w:szCs w:val="20"/>
                </w:rPr>
                <w:t>www.cdph.ca.gov/COVID19</w:t>
              </w:r>
            </w:hyperlink>
          </w:p>
          <w:p w14:paraId="42B98A4C" w14:textId="77777777" w:rsidR="00442F87" w:rsidRPr="00162C14" w:rsidRDefault="00442F87" w:rsidP="002461CE">
            <w:pPr>
              <w:rPr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147DB" w14:textId="4B100DA4" w:rsidR="00442F87" w:rsidRPr="00162C14" w:rsidRDefault="00E32F50" w:rsidP="002461CE">
            <w:pPr>
              <w:tabs>
                <w:tab w:val="left" w:pos="522"/>
              </w:tabs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4DC9AD0D" wp14:editId="71AB2A50">
                  <wp:extent cx="885825" cy="1328738"/>
                  <wp:effectExtent l="0" t="0" r="0" b="5080"/>
                  <wp:docPr id="11" name="Picture 11" descr="A person that is standing in the gr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ghtExercise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214" cy="132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F87" w:rsidRPr="00162C14" w14:paraId="3B51ABE5" w14:textId="77777777" w:rsidTr="00442F87">
        <w:trPr>
          <w:trHeight w:val="266"/>
        </w:trPr>
        <w:tc>
          <w:tcPr>
            <w:tcW w:w="1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FEE85" w14:textId="4808E931" w:rsidR="00442F87" w:rsidRPr="00EF2397" w:rsidRDefault="00D3062F" w:rsidP="002461CE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F2397">
              <w:rPr>
                <w:rFonts w:ascii="Arial" w:hAnsi="Arial" w:cs="Arial"/>
                <w:sz w:val="20"/>
              </w:rPr>
              <w:t>We’re</w:t>
            </w:r>
            <w:proofErr w:type="gramEnd"/>
            <w:r w:rsidRPr="00EF2397">
              <w:rPr>
                <w:rFonts w:ascii="Arial" w:hAnsi="Arial" w:cs="Arial"/>
                <w:sz w:val="20"/>
              </w:rPr>
              <w:t xml:space="preserve"> all in this together. Just 6 feet apart. Together we can slow the spread of COVID-19</w:t>
            </w:r>
            <w:r w:rsidRPr="00EF2397">
              <w:rPr>
                <w:rFonts w:ascii="Arial" w:hAnsi="Arial" w:cs="Arial"/>
                <w:sz w:val="20"/>
                <w:szCs w:val="20"/>
              </w:rPr>
              <w:t xml:space="preserve">.  </w:t>
            </w:r>
            <w:r w:rsidR="00442F87" w:rsidRPr="00162C14">
              <w:rPr>
                <w:rFonts w:ascii="Arial" w:hAnsi="Arial" w:cs="Arial"/>
                <w:sz w:val="20"/>
                <w:szCs w:val="20"/>
              </w:rPr>
              <w:t>Daylig</w:t>
            </w:r>
            <w:r w:rsidR="002B5424">
              <w:rPr>
                <w:rFonts w:ascii="Arial" w:hAnsi="Arial" w:cs="Arial"/>
                <w:sz w:val="20"/>
                <w:szCs w:val="20"/>
              </w:rPr>
              <w:t>ht savings began last month</w:t>
            </w:r>
            <w:r w:rsidR="00442F87" w:rsidRPr="00162C14">
              <w:rPr>
                <w:rFonts w:ascii="Arial" w:hAnsi="Arial" w:cs="Arial"/>
                <w:sz w:val="20"/>
                <w:szCs w:val="20"/>
              </w:rPr>
              <w:t>, which means another full hour of daylight</w:t>
            </w:r>
            <w:r w:rsidR="008D6AF8">
              <w:rPr>
                <w:rFonts w:ascii="Arial" w:hAnsi="Arial" w:cs="Arial"/>
                <w:sz w:val="20"/>
                <w:szCs w:val="20"/>
              </w:rPr>
              <w:t>!</w:t>
            </w:r>
            <w:r w:rsidR="00442F87" w:rsidRPr="00162C14">
              <w:rPr>
                <w:rFonts w:ascii="Arial" w:hAnsi="Arial" w:cs="Arial"/>
                <w:sz w:val="20"/>
                <w:szCs w:val="20"/>
              </w:rPr>
              <w:t xml:space="preserve"> How will you spend that extra hour of sunshine? Try taking a walk </w:t>
            </w:r>
            <w:r w:rsidR="001745A1">
              <w:rPr>
                <w:rFonts w:ascii="Arial" w:hAnsi="Arial" w:cs="Arial"/>
                <w:sz w:val="20"/>
                <w:szCs w:val="20"/>
              </w:rPr>
              <w:t>or bike ride after</w:t>
            </w:r>
            <w:r w:rsidR="00442F87" w:rsidRPr="00162C14">
              <w:rPr>
                <w:rFonts w:ascii="Arial" w:hAnsi="Arial" w:cs="Arial"/>
                <w:sz w:val="20"/>
                <w:szCs w:val="20"/>
              </w:rPr>
              <w:t xml:space="preserve"> dinner.</w:t>
            </w:r>
            <w:r w:rsidR="00EF2397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2" w:history="1">
              <w:r w:rsidR="00717528" w:rsidRPr="00EF2397">
                <w:rPr>
                  <w:rStyle w:val="Hyperlink"/>
                  <w:rFonts w:ascii="Arial" w:hAnsi="Arial" w:cs="Arial"/>
                  <w:bCs/>
                  <w:color w:val="auto"/>
                  <w:sz w:val="20"/>
                  <w:szCs w:val="20"/>
                </w:rPr>
                <w:t>www.cdph.ca.gov/COVID19</w:t>
              </w:r>
            </w:hyperlink>
          </w:p>
          <w:p w14:paraId="1D6E3BC3" w14:textId="77777777" w:rsidR="00442F87" w:rsidRPr="00162C14" w:rsidRDefault="00442F87" w:rsidP="002461CE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75A58" w14:textId="58E5DEF5" w:rsidR="00E32F50" w:rsidRPr="00162C14" w:rsidRDefault="001745A1" w:rsidP="002461CE">
            <w:pPr>
              <w:rPr>
                <w:sz w:val="20"/>
                <w:szCs w:val="20"/>
              </w:rPr>
            </w:pPr>
            <w:r w:rsidRPr="001745A1">
              <w:rPr>
                <w:noProof/>
                <w:sz w:val="20"/>
                <w:szCs w:val="20"/>
              </w:rPr>
              <w:drawing>
                <wp:inline distT="0" distB="0" distL="0" distR="0" wp14:anchorId="6B29F048" wp14:editId="16C695C6">
                  <wp:extent cx="1143000" cy="917258"/>
                  <wp:effectExtent l="0" t="0" r="0" b="0"/>
                  <wp:docPr id="1" name="Picture 1" descr="C:\Users\jpacheco2\AppData\Local\Microsoft\Windows\Temporary Internet Files\Content.Outlook\7CYWA78T\ElderlyAsianBIke (0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pacheco2\AppData\Local\Microsoft\Windows\Temporary Internet Files\Content.Outlook\7CYWA78T\ElderlyAsianBIke (0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630" cy="935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F87" w:rsidRPr="00162C14" w14:paraId="307BF140" w14:textId="77777777" w:rsidTr="00442F87">
        <w:trPr>
          <w:trHeight w:val="266"/>
        </w:trPr>
        <w:tc>
          <w:tcPr>
            <w:tcW w:w="1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79535" w14:textId="01503960" w:rsidR="00442F87" w:rsidRPr="00162C14" w:rsidRDefault="00D3062F" w:rsidP="002461CE">
            <w:pPr>
              <w:rPr>
                <w:sz w:val="20"/>
                <w:szCs w:val="20"/>
              </w:rPr>
            </w:pPr>
            <w:proofErr w:type="gramStart"/>
            <w:r w:rsidRPr="00EF2397">
              <w:rPr>
                <w:sz w:val="20"/>
              </w:rPr>
              <w:t>We’re</w:t>
            </w:r>
            <w:proofErr w:type="gramEnd"/>
            <w:r w:rsidRPr="00EF2397">
              <w:rPr>
                <w:sz w:val="20"/>
              </w:rPr>
              <w:t xml:space="preserve"> all in this together. Just 6 feet apart. Together we can slow the spread of COVID-19</w:t>
            </w:r>
            <w:r w:rsidRPr="00EF2397">
              <w:rPr>
                <w:sz w:val="20"/>
                <w:szCs w:val="20"/>
              </w:rPr>
              <w:t xml:space="preserve">. </w:t>
            </w:r>
            <w:r w:rsidR="00BB1F4F">
              <w:rPr>
                <w:sz w:val="20"/>
                <w:szCs w:val="20"/>
              </w:rPr>
              <w:t>Spring into health by increasing your</w:t>
            </w:r>
            <w:r>
              <w:rPr>
                <w:sz w:val="20"/>
                <w:szCs w:val="20"/>
              </w:rPr>
              <w:t xml:space="preserve"> </w:t>
            </w:r>
            <w:r w:rsidR="008D6AF8">
              <w:rPr>
                <w:sz w:val="20"/>
                <w:szCs w:val="20"/>
              </w:rPr>
              <w:t>physical activity. Work in the garden, ride a bike, or take a walk</w:t>
            </w:r>
            <w:r w:rsidR="00442F87" w:rsidRPr="00162C14">
              <w:rPr>
                <w:sz w:val="20"/>
                <w:szCs w:val="20"/>
              </w:rPr>
              <w:t>.</w:t>
            </w:r>
            <w:r w:rsidR="00EF2397">
              <w:rPr>
                <w:sz w:val="20"/>
                <w:szCs w:val="20"/>
              </w:rPr>
              <w:t xml:space="preserve"> </w:t>
            </w:r>
            <w:hyperlink r:id="rId14" w:history="1">
              <w:r w:rsidR="00717528" w:rsidRPr="00162C14">
                <w:rPr>
                  <w:rStyle w:val="Hyperlink"/>
                  <w:bCs/>
                  <w:color w:val="auto"/>
                  <w:sz w:val="20"/>
                  <w:szCs w:val="20"/>
                </w:rPr>
                <w:t>www.cdph.ca.gov/COVID19</w:t>
              </w:r>
            </w:hyperlink>
            <w:r w:rsidR="00442F87" w:rsidRPr="00162C14">
              <w:rPr>
                <w:sz w:val="20"/>
                <w:szCs w:val="20"/>
              </w:rPr>
              <w:t xml:space="preserve"> </w:t>
            </w:r>
          </w:p>
          <w:p w14:paraId="63340139" w14:textId="77777777" w:rsidR="00442F87" w:rsidRPr="00162C14" w:rsidRDefault="00442F87" w:rsidP="002461CE">
            <w:pPr>
              <w:rPr>
                <w:sz w:val="20"/>
                <w:szCs w:val="20"/>
              </w:rPr>
            </w:pPr>
            <w:r w:rsidRPr="00162C14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FC1EB" w14:textId="483882B5" w:rsidR="00E32F50" w:rsidRPr="00162C14" w:rsidRDefault="00E32F50" w:rsidP="002461CE">
            <w:pPr>
              <w:rPr>
                <w:color w:val="333333"/>
                <w:sz w:val="20"/>
                <w:szCs w:val="20"/>
              </w:rPr>
            </w:pPr>
            <w:r>
              <w:rPr>
                <w:noProof/>
                <w:color w:val="333333"/>
                <w:sz w:val="20"/>
                <w:szCs w:val="20"/>
              </w:rPr>
              <w:drawing>
                <wp:inline distT="0" distB="0" distL="0" distR="0" wp14:anchorId="60E44C8C" wp14:editId="3C3F9A37">
                  <wp:extent cx="1066800" cy="951582"/>
                  <wp:effectExtent l="0" t="0" r="0" b="1270"/>
                  <wp:docPr id="12" name="Picture 12" descr="A group of people riding on the back of a bicy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Acouple-bike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455" cy="95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F87" w:rsidRPr="00162C14" w14:paraId="01CE1A77" w14:textId="77777777" w:rsidTr="00442F87">
        <w:trPr>
          <w:trHeight w:val="266"/>
        </w:trPr>
        <w:tc>
          <w:tcPr>
            <w:tcW w:w="1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C4225" w14:textId="0F69553C" w:rsidR="00442F87" w:rsidRPr="00162C14" w:rsidRDefault="00D3062F" w:rsidP="002912D6">
            <w:pPr>
              <w:rPr>
                <w:sz w:val="20"/>
                <w:szCs w:val="20"/>
              </w:rPr>
            </w:pPr>
            <w:proofErr w:type="gramStart"/>
            <w:r w:rsidRPr="00EF2397">
              <w:rPr>
                <w:sz w:val="20"/>
              </w:rPr>
              <w:t>We’re</w:t>
            </w:r>
            <w:proofErr w:type="gramEnd"/>
            <w:r w:rsidRPr="00EF2397">
              <w:rPr>
                <w:sz w:val="20"/>
              </w:rPr>
              <w:t xml:space="preserve"> all in this together. Just 6 feet apart. Together we can slow the spread of COVID-19</w:t>
            </w:r>
            <w:r w:rsidRPr="00EF2397">
              <w:rPr>
                <w:sz w:val="20"/>
                <w:szCs w:val="20"/>
              </w:rPr>
              <w:t xml:space="preserve">.  </w:t>
            </w:r>
            <w:r w:rsidR="00442F87" w:rsidRPr="00162C14">
              <w:rPr>
                <w:sz w:val="20"/>
                <w:szCs w:val="20"/>
              </w:rPr>
              <w:t xml:space="preserve">Tai Chi can help reduce stress and build strength in your muscles and bones. </w:t>
            </w:r>
            <w:r w:rsidR="00485D83" w:rsidRPr="00162C14">
              <w:rPr>
                <w:sz w:val="20"/>
                <w:szCs w:val="20"/>
              </w:rPr>
              <w:t>Its</w:t>
            </w:r>
            <w:r w:rsidR="00442F87" w:rsidRPr="00162C14">
              <w:rPr>
                <w:sz w:val="20"/>
                <w:szCs w:val="20"/>
              </w:rPr>
              <w:t xml:space="preserve"> slo</w:t>
            </w:r>
            <w:r w:rsidR="008D6AF8">
              <w:rPr>
                <w:sz w:val="20"/>
                <w:szCs w:val="20"/>
              </w:rPr>
              <w:t>w</w:t>
            </w:r>
            <w:r w:rsidR="001E183D">
              <w:rPr>
                <w:sz w:val="20"/>
                <w:szCs w:val="20"/>
              </w:rPr>
              <w:t>,</w:t>
            </w:r>
            <w:r w:rsidR="008D6AF8">
              <w:rPr>
                <w:sz w:val="20"/>
                <w:szCs w:val="20"/>
              </w:rPr>
              <w:t xml:space="preserve"> steady action can also help</w:t>
            </w:r>
            <w:r w:rsidR="00442F87" w:rsidRPr="00162C14">
              <w:rPr>
                <w:sz w:val="20"/>
                <w:szCs w:val="20"/>
              </w:rPr>
              <w:t xml:space="preserve"> increase flexibility.</w:t>
            </w:r>
            <w:r w:rsidR="00717528" w:rsidRPr="00162C14">
              <w:rPr>
                <w:sz w:val="20"/>
                <w:szCs w:val="20"/>
              </w:rPr>
              <w:t xml:space="preserve"> </w:t>
            </w:r>
            <w:hyperlink r:id="rId16" w:history="1">
              <w:r w:rsidR="00717528" w:rsidRPr="00162C14">
                <w:rPr>
                  <w:rStyle w:val="Hyperlink"/>
                  <w:bCs/>
                  <w:color w:val="auto"/>
                  <w:sz w:val="20"/>
                  <w:szCs w:val="20"/>
                </w:rPr>
                <w:t>www.cdph.ca.gov/COVID19</w:t>
              </w:r>
            </w:hyperlink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26FB1" w14:textId="18A75C9D" w:rsidR="00E32F50" w:rsidRPr="00162C14" w:rsidRDefault="00E32F50" w:rsidP="002912D6">
            <w:pPr>
              <w:rPr>
                <w:color w:val="333333"/>
                <w:sz w:val="20"/>
                <w:szCs w:val="20"/>
              </w:rPr>
            </w:pPr>
            <w:r>
              <w:rPr>
                <w:noProof/>
                <w:color w:val="333333"/>
                <w:sz w:val="20"/>
                <w:szCs w:val="20"/>
              </w:rPr>
              <w:drawing>
                <wp:inline distT="0" distB="0" distL="0" distR="0" wp14:anchorId="6418F0CA" wp14:editId="23574217">
                  <wp:extent cx="793749" cy="1190625"/>
                  <wp:effectExtent l="0" t="0" r="6985" b="0"/>
                  <wp:docPr id="10" name="Picture 10" descr="A person standing on top of a sandy bea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hiOnBeach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723" cy="119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F87" w:rsidRPr="00162C14" w14:paraId="69207265" w14:textId="77777777" w:rsidTr="00B60653">
        <w:trPr>
          <w:trHeight w:val="266"/>
        </w:trPr>
        <w:tc>
          <w:tcPr>
            <w:tcW w:w="1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FCD18" w14:textId="77777777" w:rsidR="00F62CAE" w:rsidRDefault="00F62CAE" w:rsidP="002912D6">
            <w:pPr>
              <w:rPr>
                <w:sz w:val="20"/>
                <w:szCs w:val="20"/>
              </w:rPr>
            </w:pPr>
          </w:p>
          <w:p w14:paraId="48E313B8" w14:textId="193C56CB" w:rsidR="00442F87" w:rsidRPr="00162C14" w:rsidRDefault="005A52F0" w:rsidP="00291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Make sure to eat healthy during our fight against COVID-19. </w:t>
            </w:r>
            <w:r w:rsidR="00F10CFD" w:rsidRPr="00162C14">
              <w:rPr>
                <w:sz w:val="20"/>
                <w:szCs w:val="20"/>
              </w:rPr>
              <w:t>Enjoy</w:t>
            </w:r>
            <w:r w:rsidR="00B60653" w:rsidRPr="00162C14">
              <w:rPr>
                <w:sz w:val="20"/>
                <w:szCs w:val="20"/>
              </w:rPr>
              <w:t xml:space="preserve"> high protein snacks like nuts, cheeses, hard boiled eggs or hummus that </w:t>
            </w:r>
            <w:r>
              <w:rPr>
                <w:sz w:val="20"/>
                <w:szCs w:val="20"/>
              </w:rPr>
              <w:t xml:space="preserve">can </w:t>
            </w:r>
            <w:r w:rsidR="00B60653" w:rsidRPr="00162C14">
              <w:rPr>
                <w:sz w:val="20"/>
                <w:szCs w:val="20"/>
              </w:rPr>
              <w:t xml:space="preserve">help us stay full longer </w:t>
            </w:r>
            <w:r w:rsidR="00F62CAE">
              <w:rPr>
                <w:sz w:val="20"/>
                <w:szCs w:val="20"/>
              </w:rPr>
              <w:t xml:space="preserve">and give us energy. Try a different snack each week. </w:t>
            </w:r>
            <w:hyperlink r:id="rId18" w:history="1">
              <w:r w:rsidR="00B60653" w:rsidRPr="00162C14">
                <w:rPr>
                  <w:rStyle w:val="Hyperlink"/>
                  <w:bCs/>
                  <w:color w:val="auto"/>
                  <w:sz w:val="20"/>
                  <w:szCs w:val="20"/>
                </w:rPr>
                <w:t>www.cdph.ca.gov/COVID19</w:t>
              </w:r>
            </w:hyperlink>
            <w:r w:rsidR="005C4599" w:rsidRPr="00162C14">
              <w:rPr>
                <w:rStyle w:val="Hyperlink"/>
                <w:bCs/>
                <w:color w:val="auto"/>
                <w:sz w:val="20"/>
                <w:szCs w:val="20"/>
              </w:rPr>
              <w:t xml:space="preserve"> </w:t>
            </w:r>
            <w:r w:rsidR="005C4599" w:rsidRPr="00162C14">
              <w:rPr>
                <w:rStyle w:val="Hyperlink"/>
                <w:bCs/>
                <w:color w:val="auto"/>
                <w:sz w:val="20"/>
                <w:szCs w:val="20"/>
                <w:u w:val="none"/>
              </w:rPr>
              <w:t xml:space="preserve">   </w:t>
            </w:r>
          </w:p>
          <w:p w14:paraId="44BE80DD" w14:textId="159D26B8" w:rsidR="00B60653" w:rsidRPr="00162C14" w:rsidRDefault="00B60653" w:rsidP="002912D6">
            <w:pPr>
              <w:rPr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E3DF1" w14:textId="6F4ED59E" w:rsidR="00C54046" w:rsidRPr="00162C14" w:rsidRDefault="00C54046" w:rsidP="002912D6">
            <w:pPr>
              <w:rPr>
                <w:noProof/>
                <w:color w:val="333333"/>
                <w:sz w:val="20"/>
                <w:szCs w:val="20"/>
              </w:rPr>
            </w:pPr>
            <w:r>
              <w:rPr>
                <w:noProof/>
                <w:color w:val="333333"/>
                <w:sz w:val="20"/>
                <w:szCs w:val="20"/>
              </w:rPr>
              <w:drawing>
                <wp:inline distT="0" distB="0" distL="0" distR="0" wp14:anchorId="4C8A3A39" wp14:editId="08140C8F">
                  <wp:extent cx="987746" cy="1066800"/>
                  <wp:effectExtent l="0" t="0" r="3175" b="0"/>
                  <wp:docPr id="15" name="Picture 15" descr="A plate of food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hnighProteinFood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557" cy="1076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626744" w14:textId="50C47CE0" w:rsidR="00B60653" w:rsidRPr="00162C14" w:rsidRDefault="00B60653" w:rsidP="002912D6">
            <w:pPr>
              <w:rPr>
                <w:noProof/>
                <w:color w:val="333333"/>
                <w:sz w:val="20"/>
                <w:szCs w:val="20"/>
              </w:rPr>
            </w:pPr>
          </w:p>
        </w:tc>
      </w:tr>
      <w:tr w:rsidR="00442F87" w:rsidRPr="00162C14" w14:paraId="28128419" w14:textId="77777777" w:rsidTr="001248DC">
        <w:trPr>
          <w:trHeight w:val="266"/>
        </w:trPr>
        <w:tc>
          <w:tcPr>
            <w:tcW w:w="1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DFBE9" w14:textId="34367579" w:rsidR="00BD3766" w:rsidRPr="00162C14" w:rsidRDefault="005A52F0" w:rsidP="005C45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Make sure to eat healthy during our fight against COVID-19. </w:t>
            </w:r>
            <w:r w:rsidR="005C4599" w:rsidRPr="00162C14">
              <w:rPr>
                <w:sz w:val="20"/>
                <w:szCs w:val="20"/>
              </w:rPr>
              <w:t>Make half your plate fruits and veggies</w:t>
            </w:r>
            <w:r w:rsidR="00D3062F">
              <w:rPr>
                <w:sz w:val="20"/>
                <w:szCs w:val="20"/>
              </w:rPr>
              <w:t xml:space="preserve"> for every meal. Try a new fruit or veggie each week to</w:t>
            </w:r>
            <w:r w:rsidR="005C4599" w:rsidRPr="00162C14">
              <w:rPr>
                <w:sz w:val="20"/>
                <w:szCs w:val="20"/>
              </w:rPr>
              <w:t xml:space="preserve"> help keep your heart healthy!</w:t>
            </w:r>
            <w:r w:rsidR="00CB393F">
              <w:t xml:space="preserve"> </w:t>
            </w:r>
            <w:hyperlink r:id="rId20" w:history="1">
              <w:r w:rsidR="005C4599" w:rsidRPr="00162C14">
                <w:rPr>
                  <w:rStyle w:val="Hyperlink"/>
                  <w:bCs/>
                  <w:color w:val="auto"/>
                  <w:sz w:val="20"/>
                  <w:szCs w:val="20"/>
                </w:rPr>
                <w:t>www.cdph.ca.gov/COVID19</w:t>
              </w:r>
            </w:hyperlink>
            <w:r w:rsidR="005C4599" w:rsidRPr="00162C14">
              <w:rPr>
                <w:rStyle w:val="Hyperlink"/>
                <w:bCs/>
                <w:color w:val="auto"/>
                <w:sz w:val="20"/>
                <w:szCs w:val="20"/>
                <w:u w:val="none"/>
              </w:rPr>
              <w:t xml:space="preserve">     </w:t>
            </w:r>
          </w:p>
          <w:p w14:paraId="12E09E7D" w14:textId="6E1CD5D3" w:rsidR="00ED5F3B" w:rsidRPr="00162C14" w:rsidRDefault="00ED5F3B" w:rsidP="00ED5F3B">
            <w:pPr>
              <w:rPr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CCF1E" w14:textId="44FF726E" w:rsidR="00FE77DA" w:rsidRPr="00162C14" w:rsidRDefault="00FE77DA" w:rsidP="002912D6">
            <w:pPr>
              <w:rPr>
                <w:noProof/>
                <w:color w:val="333333"/>
                <w:sz w:val="20"/>
                <w:szCs w:val="20"/>
              </w:rPr>
            </w:pPr>
            <w:r>
              <w:rPr>
                <w:noProof/>
                <w:color w:val="333333"/>
                <w:sz w:val="20"/>
                <w:szCs w:val="20"/>
              </w:rPr>
              <w:drawing>
                <wp:inline distT="0" distB="0" distL="0" distR="0" wp14:anchorId="075156CA" wp14:editId="05ADF98B">
                  <wp:extent cx="781050" cy="117157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A-salad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940" cy="117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F87" w:rsidRPr="00162C14" w14:paraId="6D015156" w14:textId="77777777" w:rsidTr="00442F87">
        <w:trPr>
          <w:trHeight w:val="266"/>
        </w:trPr>
        <w:tc>
          <w:tcPr>
            <w:tcW w:w="1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3149E" w14:textId="509E0477" w:rsidR="00357630" w:rsidRPr="005A52F0" w:rsidRDefault="005A52F0" w:rsidP="003F4A4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5A52F0">
              <w:rPr>
                <w:rFonts w:ascii="Arial" w:hAnsi="Arial" w:cs="Arial"/>
                <w:sz w:val="20"/>
                <w:szCs w:val="20"/>
              </w:rPr>
              <w:t xml:space="preserve">Make sure to </w:t>
            </w:r>
            <w:r>
              <w:rPr>
                <w:rFonts w:ascii="Arial" w:hAnsi="Arial" w:cs="Arial"/>
                <w:sz w:val="20"/>
                <w:szCs w:val="20"/>
              </w:rPr>
              <w:t xml:space="preserve">eat </w:t>
            </w:r>
            <w:r w:rsidRPr="005A52F0">
              <w:rPr>
                <w:rFonts w:ascii="Arial" w:hAnsi="Arial" w:cs="Arial"/>
                <w:sz w:val="20"/>
                <w:szCs w:val="20"/>
              </w:rPr>
              <w:t xml:space="preserve">healthy during our fight against COVID-19. </w:t>
            </w:r>
            <w:r w:rsidR="00DC7067" w:rsidRPr="005A52F0">
              <w:rPr>
                <w:rFonts w:ascii="Arial" w:hAnsi="Arial" w:cs="Arial"/>
                <w:sz w:val="20"/>
                <w:szCs w:val="20"/>
              </w:rPr>
              <w:t>Did you know that apples are one of the most popular fruits in the U.S</w:t>
            </w:r>
            <w:r w:rsidR="008D6AF8" w:rsidRPr="005A52F0">
              <w:rPr>
                <w:rFonts w:ascii="Arial" w:hAnsi="Arial" w:cs="Arial"/>
                <w:sz w:val="20"/>
                <w:szCs w:val="20"/>
              </w:rPr>
              <w:t>.</w:t>
            </w:r>
            <w:r w:rsidR="003F4A47">
              <w:rPr>
                <w:rFonts w:ascii="Arial" w:hAnsi="Arial" w:cs="Arial"/>
                <w:sz w:val="20"/>
                <w:szCs w:val="20"/>
              </w:rPr>
              <w:t xml:space="preserve">? </w:t>
            </w:r>
            <w:r w:rsidR="008D6AF8" w:rsidRPr="005A52F0">
              <w:rPr>
                <w:rFonts w:ascii="Arial" w:hAnsi="Arial" w:cs="Arial"/>
                <w:sz w:val="20"/>
                <w:szCs w:val="20"/>
              </w:rPr>
              <w:t xml:space="preserve">They’re </w:t>
            </w:r>
            <w:r w:rsidR="00DC7067" w:rsidRPr="005A52F0">
              <w:rPr>
                <w:rFonts w:ascii="Arial" w:hAnsi="Arial" w:cs="Arial"/>
                <w:sz w:val="20"/>
                <w:szCs w:val="20"/>
              </w:rPr>
              <w:t>typically available year round. Apples are great as a snack or c</w:t>
            </w:r>
            <w:r w:rsidR="00D3062F" w:rsidRPr="005A52F0">
              <w:rPr>
                <w:rFonts w:ascii="Arial" w:hAnsi="Arial" w:cs="Arial"/>
                <w:sz w:val="20"/>
                <w:szCs w:val="20"/>
              </w:rPr>
              <w:t>ut up in a salad. Choose a different type</w:t>
            </w:r>
            <w:r w:rsidR="00F62CAE" w:rsidRPr="005A52F0">
              <w:rPr>
                <w:rFonts w:ascii="Arial" w:hAnsi="Arial" w:cs="Arial"/>
                <w:sz w:val="20"/>
                <w:szCs w:val="20"/>
              </w:rPr>
              <w:t xml:space="preserve"> of apple each time</w:t>
            </w:r>
            <w:r w:rsidR="00D3062F" w:rsidRPr="005A52F0">
              <w:rPr>
                <w:rFonts w:ascii="Arial" w:hAnsi="Arial" w:cs="Arial"/>
                <w:sz w:val="20"/>
                <w:szCs w:val="20"/>
              </w:rPr>
              <w:t xml:space="preserve"> you shop. </w:t>
            </w:r>
            <w:hyperlink r:id="rId22" w:history="1">
              <w:r w:rsidR="00DC7067" w:rsidRPr="005A52F0">
                <w:rPr>
                  <w:rStyle w:val="Hyperlink"/>
                  <w:rFonts w:ascii="Arial" w:hAnsi="Arial" w:cs="Arial"/>
                  <w:bCs/>
                  <w:color w:val="auto"/>
                  <w:sz w:val="20"/>
                  <w:szCs w:val="20"/>
                </w:rPr>
                <w:t>www.cdph.ca.gov/COVID19</w:t>
              </w:r>
            </w:hyperlink>
            <w:r w:rsidR="00DC7067" w:rsidRPr="005A52F0">
              <w:rPr>
                <w:rStyle w:val="Hyperlink"/>
                <w:rFonts w:ascii="Arial" w:hAnsi="Arial" w:cs="Arial"/>
                <w:bCs/>
                <w:color w:val="auto"/>
                <w:sz w:val="20"/>
                <w:szCs w:val="20"/>
                <w:u w:val="none"/>
              </w:rPr>
              <w:t xml:space="preserve">     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C6EA1" w14:textId="77777777" w:rsidR="00442F87" w:rsidRDefault="00442F87" w:rsidP="002912D6">
            <w:pPr>
              <w:rPr>
                <w:noProof/>
                <w:color w:val="333333"/>
                <w:sz w:val="20"/>
                <w:szCs w:val="20"/>
              </w:rPr>
            </w:pPr>
          </w:p>
          <w:p w14:paraId="28DACD43" w14:textId="55276FDE" w:rsidR="00E32F50" w:rsidRPr="00162C14" w:rsidRDefault="00C54046" w:rsidP="002912D6">
            <w:pPr>
              <w:rPr>
                <w:noProof/>
                <w:color w:val="333333"/>
                <w:sz w:val="20"/>
                <w:szCs w:val="20"/>
              </w:rPr>
            </w:pPr>
            <w:r>
              <w:rPr>
                <w:noProof/>
                <w:color w:val="333333"/>
                <w:sz w:val="20"/>
                <w:szCs w:val="20"/>
              </w:rPr>
              <w:drawing>
                <wp:inline distT="0" distB="0" distL="0" distR="0" wp14:anchorId="64FB6FD6" wp14:editId="4E528C3A">
                  <wp:extent cx="711200" cy="1066800"/>
                  <wp:effectExtent l="0" t="0" r="0" b="0"/>
                  <wp:docPr id="16" name="Picture 16" descr="A pile of fru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pples_crated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876" cy="1069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F87" w:rsidRPr="00162C14" w14:paraId="49A5FF7A" w14:textId="77777777" w:rsidTr="003D715B">
        <w:trPr>
          <w:trHeight w:val="266"/>
        </w:trPr>
        <w:tc>
          <w:tcPr>
            <w:tcW w:w="1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F4CB0" w14:textId="4EB28263" w:rsidR="00FC30C0" w:rsidRPr="0057169F" w:rsidRDefault="003F4A47" w:rsidP="00571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Make sure to eat healthy during our fight against COVID-19. </w:t>
            </w:r>
            <w:r w:rsidR="00FC30C0" w:rsidRPr="00162C14">
              <w:rPr>
                <w:sz w:val="20"/>
                <w:szCs w:val="20"/>
              </w:rPr>
              <w:t>Eating healthy doesn’t ha</w:t>
            </w:r>
            <w:r w:rsidR="0057169F">
              <w:rPr>
                <w:sz w:val="20"/>
                <w:szCs w:val="20"/>
              </w:rPr>
              <w:t>ve to break the bank! Here are few</w:t>
            </w:r>
            <w:r w:rsidR="00FC30C0" w:rsidRPr="00162C14">
              <w:rPr>
                <w:sz w:val="20"/>
                <w:szCs w:val="20"/>
              </w:rPr>
              <w:t xml:space="preserve"> ways you can shop smart and save money on fruits and vegetables.</w:t>
            </w:r>
            <w:r w:rsidR="00D3062F">
              <w:rPr>
                <w:sz w:val="20"/>
                <w:szCs w:val="20"/>
              </w:rPr>
              <w:t xml:space="preserve"> Try a new fruit or vegetable each time you shop.</w:t>
            </w:r>
            <w:r w:rsidR="00FC30C0" w:rsidRPr="00162C14">
              <w:rPr>
                <w:sz w:val="20"/>
                <w:szCs w:val="20"/>
              </w:rPr>
              <w:t xml:space="preserve">  </w:t>
            </w:r>
          </w:p>
          <w:p w14:paraId="270DC7FE" w14:textId="77777777" w:rsidR="00FC30C0" w:rsidRPr="00162C14" w:rsidRDefault="00FC30C0" w:rsidP="00FC30C0">
            <w:pPr>
              <w:pStyle w:val="ListParagraph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162C14">
              <w:rPr>
                <w:sz w:val="20"/>
                <w:szCs w:val="20"/>
              </w:rPr>
              <w:t>Try canned or frozen fruits and vegetables.</w:t>
            </w:r>
          </w:p>
          <w:p w14:paraId="70FAF000" w14:textId="77777777" w:rsidR="003F4A47" w:rsidRDefault="00FC30C0" w:rsidP="00FC30C0">
            <w:pPr>
              <w:pStyle w:val="ListParagraph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162C14">
              <w:rPr>
                <w:sz w:val="20"/>
                <w:szCs w:val="20"/>
              </w:rPr>
              <w:t>Buy items in bulk when on sale</w:t>
            </w:r>
            <w:r w:rsidR="008D6AF8">
              <w:rPr>
                <w:sz w:val="20"/>
                <w:szCs w:val="20"/>
              </w:rPr>
              <w:t>.</w:t>
            </w:r>
          </w:p>
          <w:p w14:paraId="1B51423E" w14:textId="787D10D0" w:rsidR="00FC30C0" w:rsidRPr="003F4A47" w:rsidRDefault="00F21CCE" w:rsidP="003F4A47">
            <w:pPr>
              <w:rPr>
                <w:rStyle w:val="Hyperlink"/>
                <w:color w:val="auto"/>
                <w:sz w:val="20"/>
                <w:szCs w:val="20"/>
                <w:u w:val="none"/>
              </w:rPr>
            </w:pPr>
            <w:r w:rsidRPr="003F4A47">
              <w:rPr>
                <w:sz w:val="20"/>
                <w:szCs w:val="20"/>
              </w:rPr>
              <w:t xml:space="preserve"> </w:t>
            </w:r>
            <w:hyperlink r:id="rId24" w:history="1">
              <w:r w:rsidR="00FC30C0" w:rsidRPr="003F4A47">
                <w:rPr>
                  <w:rStyle w:val="Hyperlink"/>
                  <w:bCs/>
                  <w:color w:val="auto"/>
                  <w:sz w:val="20"/>
                  <w:szCs w:val="20"/>
                </w:rPr>
                <w:t>www.cdph.ca.gov/COVID19</w:t>
              </w:r>
            </w:hyperlink>
            <w:r w:rsidR="00FC30C0" w:rsidRPr="003F4A47">
              <w:rPr>
                <w:rStyle w:val="Hyperlink"/>
                <w:bCs/>
                <w:color w:val="auto"/>
                <w:sz w:val="20"/>
                <w:szCs w:val="20"/>
                <w:u w:val="none"/>
              </w:rPr>
              <w:t xml:space="preserve"> </w:t>
            </w:r>
          </w:p>
          <w:p w14:paraId="2A39C6AF" w14:textId="774E8BAC" w:rsidR="00FC30C0" w:rsidRPr="00162C14" w:rsidRDefault="00FC30C0" w:rsidP="00FC30C0">
            <w:pPr>
              <w:rPr>
                <w:sz w:val="20"/>
                <w:szCs w:val="20"/>
              </w:rPr>
            </w:pPr>
            <w:r w:rsidRPr="00162C14">
              <w:rPr>
                <w:rStyle w:val="Hyperlink"/>
                <w:bCs/>
                <w:color w:val="auto"/>
                <w:sz w:val="20"/>
                <w:szCs w:val="20"/>
                <w:u w:val="none"/>
              </w:rPr>
              <w:t xml:space="preserve">    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FE87A" w14:textId="77777777" w:rsidR="00442F87" w:rsidRDefault="00442F87" w:rsidP="002912D6">
            <w:pPr>
              <w:rPr>
                <w:noProof/>
                <w:color w:val="333333"/>
                <w:sz w:val="20"/>
                <w:szCs w:val="20"/>
              </w:rPr>
            </w:pPr>
          </w:p>
          <w:p w14:paraId="0587E698" w14:textId="6C76088B" w:rsidR="000A3992" w:rsidRPr="00162C14" w:rsidRDefault="00FE77DA" w:rsidP="002912D6">
            <w:pPr>
              <w:rPr>
                <w:noProof/>
                <w:color w:val="333333"/>
                <w:sz w:val="20"/>
                <w:szCs w:val="20"/>
              </w:rPr>
            </w:pPr>
            <w:r>
              <w:rPr>
                <w:noProof/>
                <w:color w:val="333333"/>
                <w:sz w:val="20"/>
                <w:szCs w:val="20"/>
              </w:rPr>
              <w:drawing>
                <wp:inline distT="0" distB="0" distL="0" distR="0" wp14:anchorId="0732AEFE" wp14:editId="4FBF428B">
                  <wp:extent cx="676275" cy="1014413"/>
                  <wp:effectExtent l="0" t="0" r="0" b="0"/>
                  <wp:docPr id="14" name="Picture 14" descr="A person standing in front of a fruit st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farmerMarket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91" cy="101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F87" w:rsidRPr="00162C14" w14:paraId="09E8BA1F" w14:textId="77777777" w:rsidTr="00442F87">
        <w:trPr>
          <w:trHeight w:val="266"/>
        </w:trPr>
        <w:tc>
          <w:tcPr>
            <w:tcW w:w="1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3593F" w14:textId="785EF52C" w:rsidR="00A02B95" w:rsidRPr="00162C14" w:rsidRDefault="003F4A47" w:rsidP="00A02B95">
            <w:pPr>
              <w:rPr>
                <w:rStyle w:val="Hyperlink"/>
                <w:bCs/>
                <w:color w:val="auto"/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</w:rPr>
              <w:t xml:space="preserve">Make sure to eat healthy during our fight against COVID-19. </w:t>
            </w:r>
            <w:r w:rsidR="00A02B95" w:rsidRPr="00162C14">
              <w:rPr>
                <w:sz w:val="20"/>
                <w:szCs w:val="20"/>
              </w:rPr>
              <w:t>Beans are an excellent source of plant protein. Dry beans are in season all year l</w:t>
            </w:r>
            <w:r w:rsidR="008D6AF8">
              <w:rPr>
                <w:sz w:val="20"/>
                <w:szCs w:val="20"/>
              </w:rPr>
              <w:t>ong a</w:t>
            </w:r>
            <w:r w:rsidR="00AD2AF6">
              <w:rPr>
                <w:sz w:val="20"/>
                <w:szCs w:val="20"/>
              </w:rPr>
              <w:t>nd have a long shelf life. Bean</w:t>
            </w:r>
            <w:r w:rsidR="001C4087">
              <w:rPr>
                <w:sz w:val="20"/>
                <w:szCs w:val="20"/>
              </w:rPr>
              <w:t>s</w:t>
            </w:r>
            <w:r w:rsidR="00AD2AF6">
              <w:rPr>
                <w:sz w:val="20"/>
                <w:szCs w:val="20"/>
              </w:rPr>
              <w:t xml:space="preserve"> </w:t>
            </w:r>
            <w:r w:rsidR="008D6AF8" w:rsidRPr="008D6AF8">
              <w:rPr>
                <w:sz w:val="20"/>
                <w:szCs w:val="20"/>
              </w:rPr>
              <w:t xml:space="preserve">can </w:t>
            </w:r>
            <w:r w:rsidR="00BB1F4F">
              <w:rPr>
                <w:sz w:val="20"/>
                <w:szCs w:val="20"/>
              </w:rPr>
              <w:t xml:space="preserve">also </w:t>
            </w:r>
            <w:r w:rsidR="008D6AF8" w:rsidRPr="008D6AF8">
              <w:rPr>
                <w:sz w:val="20"/>
                <w:szCs w:val="20"/>
              </w:rPr>
              <w:t>be found canned or frozen</w:t>
            </w:r>
            <w:r w:rsidR="00AD2AF6">
              <w:rPr>
                <w:sz w:val="20"/>
                <w:szCs w:val="20"/>
              </w:rPr>
              <w:t xml:space="preserve">. </w:t>
            </w:r>
            <w:r w:rsidR="00D3062F">
              <w:rPr>
                <w:sz w:val="20"/>
                <w:szCs w:val="20"/>
              </w:rPr>
              <w:t xml:space="preserve">Buy a new variety each time you shop. </w:t>
            </w:r>
            <w:hyperlink r:id="rId26" w:history="1">
              <w:r w:rsidR="00A02B95" w:rsidRPr="00162C14">
                <w:rPr>
                  <w:rStyle w:val="Hyperlink"/>
                  <w:bCs/>
                  <w:color w:val="auto"/>
                  <w:sz w:val="20"/>
                  <w:szCs w:val="20"/>
                </w:rPr>
                <w:t>www.cdph.ca.gov/COVID19</w:t>
              </w:r>
            </w:hyperlink>
            <w:r w:rsidR="00A02B95" w:rsidRPr="00162C14">
              <w:rPr>
                <w:rStyle w:val="Hyperlink"/>
                <w:bCs/>
                <w:color w:val="auto"/>
                <w:sz w:val="20"/>
                <w:szCs w:val="20"/>
                <w:u w:val="none"/>
              </w:rPr>
              <w:t xml:space="preserve"> </w:t>
            </w:r>
          </w:p>
          <w:p w14:paraId="5417855C" w14:textId="3C53B7A1" w:rsidR="003D715B" w:rsidRPr="00162C14" w:rsidRDefault="00A02B95" w:rsidP="00A02B95">
            <w:pPr>
              <w:rPr>
                <w:sz w:val="20"/>
                <w:szCs w:val="20"/>
              </w:rPr>
            </w:pPr>
            <w:r w:rsidRPr="00162C14">
              <w:rPr>
                <w:rStyle w:val="Hyperlink"/>
                <w:bCs/>
                <w:color w:val="auto"/>
                <w:sz w:val="20"/>
                <w:szCs w:val="20"/>
                <w:u w:val="none"/>
              </w:rPr>
              <w:t xml:space="preserve">    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D335B" w14:textId="77777777" w:rsidR="00442F87" w:rsidRDefault="00442F87" w:rsidP="002912D6">
            <w:pPr>
              <w:rPr>
                <w:noProof/>
                <w:color w:val="333333"/>
                <w:sz w:val="20"/>
                <w:szCs w:val="20"/>
              </w:rPr>
            </w:pPr>
          </w:p>
          <w:p w14:paraId="25640A38" w14:textId="06826441" w:rsidR="00C54046" w:rsidRPr="00162C14" w:rsidRDefault="00C54046" w:rsidP="002912D6">
            <w:pPr>
              <w:rPr>
                <w:noProof/>
                <w:color w:val="333333"/>
                <w:sz w:val="20"/>
                <w:szCs w:val="20"/>
              </w:rPr>
            </w:pPr>
            <w:r>
              <w:rPr>
                <w:noProof/>
                <w:color w:val="333333"/>
                <w:sz w:val="20"/>
                <w:szCs w:val="20"/>
              </w:rPr>
              <w:drawing>
                <wp:inline distT="0" distB="0" distL="0" distR="0" wp14:anchorId="534CD7F8" wp14:editId="31256815">
                  <wp:extent cx="657225" cy="985838"/>
                  <wp:effectExtent l="0" t="0" r="0" b="5080"/>
                  <wp:docPr id="17" name="Picture 17" descr="A pile of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eans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59" cy="986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D9F469" w14:textId="77777777" w:rsidR="007B3A05" w:rsidRPr="00162C14" w:rsidRDefault="007B3A05" w:rsidP="00AE4531">
      <w:pPr>
        <w:rPr>
          <w:sz w:val="20"/>
          <w:szCs w:val="20"/>
        </w:rPr>
      </w:pPr>
    </w:p>
    <w:p w14:paraId="76824E4A" w14:textId="77777777" w:rsidR="00877ACB" w:rsidRPr="00162C14" w:rsidRDefault="00877ACB" w:rsidP="00AE4531">
      <w:pPr>
        <w:rPr>
          <w:b/>
          <w:sz w:val="20"/>
          <w:szCs w:val="20"/>
        </w:rPr>
      </w:pPr>
    </w:p>
    <w:sectPr w:rsidR="00877ACB" w:rsidRPr="00162C14" w:rsidSect="007F778F">
      <w:headerReference w:type="default" r:id="rId28"/>
      <w:footerReference w:type="default" r:id="rId29"/>
      <w:pgSz w:w="15840" w:h="12240" w:orient="landscape" w:code="1"/>
      <w:pgMar w:top="992" w:right="540" w:bottom="720" w:left="540" w:header="540" w:footer="3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ACBF42" w14:textId="77777777" w:rsidR="00B30BEB" w:rsidRDefault="00B30BEB" w:rsidP="003A64C5">
      <w:r>
        <w:separator/>
      </w:r>
    </w:p>
  </w:endnote>
  <w:endnote w:type="continuationSeparator" w:id="0">
    <w:p w14:paraId="11602735" w14:textId="77777777" w:rsidR="00B30BEB" w:rsidRDefault="00B30BEB" w:rsidP="003A64C5">
      <w:r>
        <w:continuationSeparator/>
      </w:r>
    </w:p>
  </w:endnote>
  <w:endnote w:type="continuationNotice" w:id="1">
    <w:p w14:paraId="3B447660" w14:textId="77777777" w:rsidR="00B30BEB" w:rsidRDefault="00B30B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uphemia UCAS">
    <w:charset w:val="00"/>
    <w:family w:val="auto"/>
    <w:pitch w:val="variable"/>
    <w:sig w:usb0="80000063" w:usb1="00000000" w:usb2="00002000" w:usb3="00000000" w:csb0="000001F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DF60A2" w14:textId="6080D5BE" w:rsidR="00717528" w:rsidRPr="0054037E" w:rsidRDefault="00717528" w:rsidP="000635C2">
    <w:pPr>
      <w:pStyle w:val="Footer"/>
      <w:tabs>
        <w:tab w:val="clear" w:pos="4680"/>
        <w:tab w:val="clear" w:pos="9360"/>
        <w:tab w:val="center" w:pos="6840"/>
        <w:tab w:val="right" w:pos="13680"/>
      </w:tabs>
      <w:jc w:val="right"/>
      <w:rPr>
        <w:rFonts w:ascii="Calibri" w:hAnsi="Calibri" w:cs="Calibri"/>
        <w:b/>
        <w:sz w:val="20"/>
        <w:szCs w:val="20"/>
      </w:rPr>
    </w:pPr>
    <w:r w:rsidRPr="0054037E">
      <w:rPr>
        <w:b/>
        <w:color w:val="A6A6A6"/>
        <w:sz w:val="20"/>
        <w:szCs w:val="20"/>
      </w:rPr>
      <w:tab/>
    </w:r>
    <w:r w:rsidRPr="0054037E">
      <w:rPr>
        <w:b/>
        <w:color w:val="A6A6A6"/>
        <w:sz w:val="20"/>
        <w:szCs w:val="20"/>
      </w:rPr>
      <w:tab/>
    </w:r>
    <w:r w:rsidRPr="0054037E">
      <w:rPr>
        <w:rFonts w:ascii="Calibri" w:hAnsi="Calibri" w:cs="Calibri"/>
        <w:b/>
        <w:color w:val="A6A6A6"/>
        <w:sz w:val="20"/>
        <w:szCs w:val="20"/>
      </w:rPr>
      <w:t xml:space="preserve">Page </w:t>
    </w:r>
    <w:r w:rsidRPr="0054037E">
      <w:rPr>
        <w:rFonts w:ascii="Calibri" w:hAnsi="Calibri" w:cs="Calibri"/>
        <w:b/>
        <w:color w:val="A6A6A6"/>
        <w:sz w:val="20"/>
        <w:szCs w:val="20"/>
      </w:rPr>
      <w:fldChar w:fldCharType="begin"/>
    </w:r>
    <w:r w:rsidRPr="0054037E">
      <w:rPr>
        <w:rFonts w:ascii="Calibri" w:hAnsi="Calibri" w:cs="Calibri"/>
        <w:b/>
        <w:color w:val="A6A6A6"/>
        <w:sz w:val="20"/>
        <w:szCs w:val="20"/>
      </w:rPr>
      <w:instrText xml:space="preserve"> PAGE   \* MERGEFORMAT </w:instrText>
    </w:r>
    <w:r w:rsidRPr="0054037E">
      <w:rPr>
        <w:rFonts w:ascii="Calibri" w:hAnsi="Calibri" w:cs="Calibri"/>
        <w:b/>
        <w:color w:val="A6A6A6"/>
        <w:sz w:val="20"/>
        <w:szCs w:val="20"/>
      </w:rPr>
      <w:fldChar w:fldCharType="separate"/>
    </w:r>
    <w:r w:rsidR="001744B8">
      <w:rPr>
        <w:rFonts w:ascii="Calibri" w:hAnsi="Calibri" w:cs="Calibri"/>
        <w:b/>
        <w:noProof/>
        <w:color w:val="A6A6A6"/>
        <w:sz w:val="20"/>
        <w:szCs w:val="20"/>
      </w:rPr>
      <w:t>2</w:t>
    </w:r>
    <w:r w:rsidRPr="0054037E">
      <w:rPr>
        <w:rFonts w:ascii="Calibri" w:hAnsi="Calibri" w:cs="Calibri"/>
        <w:b/>
        <w:noProof/>
        <w:color w:val="A6A6A6"/>
        <w:sz w:val="20"/>
        <w:szCs w:val="20"/>
      </w:rPr>
      <w:fldChar w:fldCharType="end"/>
    </w:r>
    <w:r w:rsidRPr="0054037E">
      <w:rPr>
        <w:rFonts w:ascii="Calibri" w:hAnsi="Calibri" w:cs="Calibri"/>
        <w:b/>
        <w:color w:val="A6A6A6"/>
        <w:sz w:val="20"/>
        <w:szCs w:val="20"/>
      </w:rPr>
      <w:tab/>
    </w:r>
    <w:r w:rsidRPr="0054037E">
      <w:rPr>
        <w:rFonts w:ascii="Calibri" w:hAnsi="Calibri" w:cs="Calibri"/>
        <w:b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C845C0" w14:textId="77777777" w:rsidR="00B30BEB" w:rsidRDefault="00B30BEB" w:rsidP="003A64C5">
      <w:r>
        <w:separator/>
      </w:r>
    </w:p>
  </w:footnote>
  <w:footnote w:type="continuationSeparator" w:id="0">
    <w:p w14:paraId="10A5C1FF" w14:textId="77777777" w:rsidR="00B30BEB" w:rsidRDefault="00B30BEB" w:rsidP="003A64C5">
      <w:r>
        <w:continuationSeparator/>
      </w:r>
    </w:p>
  </w:footnote>
  <w:footnote w:type="continuationNotice" w:id="1">
    <w:p w14:paraId="7E23FBBA" w14:textId="77777777" w:rsidR="00B30BEB" w:rsidRDefault="00B30BE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47CD45" w14:textId="74013B60" w:rsidR="00717528" w:rsidRDefault="00717528">
    <w:pPr>
      <w:pStyle w:val="Header"/>
      <w:rPr>
        <w:rFonts w:asciiTheme="minorHAnsi" w:hAnsiTheme="minorHAnsi"/>
        <w:b/>
        <w:sz w:val="32"/>
        <w:lang w:val="es-ES"/>
      </w:rPr>
    </w:pPr>
    <w:r>
      <w:rPr>
        <w:rFonts w:asciiTheme="minorHAnsi" w:hAnsiTheme="minorHAnsi"/>
        <w:b/>
        <w:sz w:val="32"/>
        <w:lang w:val="es-ES"/>
      </w:rPr>
      <w:t>COVID-19 Social Media Editorial Calendar</w:t>
    </w:r>
    <w:r w:rsidR="008A6891">
      <w:rPr>
        <w:rFonts w:asciiTheme="minorHAnsi" w:hAnsiTheme="minorHAnsi"/>
        <w:b/>
        <w:sz w:val="32"/>
        <w:lang w:val="es-ES"/>
      </w:rPr>
      <w:t xml:space="preserve"> </w:t>
    </w:r>
    <w:proofErr w:type="spellStart"/>
    <w:r w:rsidR="008A6891">
      <w:rPr>
        <w:rFonts w:asciiTheme="minorHAnsi" w:hAnsiTheme="minorHAnsi"/>
        <w:b/>
        <w:sz w:val="32"/>
        <w:lang w:val="es-ES"/>
      </w:rPr>
      <w:t>for</w:t>
    </w:r>
    <w:proofErr w:type="spellEnd"/>
    <w:r w:rsidR="008A6891">
      <w:rPr>
        <w:rFonts w:asciiTheme="minorHAnsi" w:hAnsiTheme="minorHAnsi"/>
        <w:b/>
        <w:sz w:val="32"/>
        <w:lang w:val="es-ES"/>
      </w:rPr>
      <w:t xml:space="preserve"> NEOPB</w:t>
    </w:r>
  </w:p>
  <w:p w14:paraId="1C4F1A1B" w14:textId="77777777" w:rsidR="00717528" w:rsidRPr="007E796D" w:rsidRDefault="00717528" w:rsidP="008939CF">
    <w:pPr>
      <w:shd w:val="clear" w:color="auto" w:fill="FFFFFF"/>
      <w:rPr>
        <w:rFonts w:asciiTheme="minorHAnsi" w:hAnsiTheme="minorHAnsi"/>
        <w:b/>
        <w:lang w:val="es-ES"/>
      </w:rPr>
    </w:pPr>
    <w:r>
      <w:rPr>
        <w:rFonts w:asciiTheme="minorHAnsi" w:hAnsiTheme="minorHAnsi"/>
        <w:b/>
        <w:sz w:val="32"/>
        <w:lang w:val="es-ES"/>
      </w:rPr>
      <w:t xml:space="preserve"> </w:t>
    </w:r>
    <w:r w:rsidRPr="007E796D">
      <w:rPr>
        <w:rFonts w:asciiTheme="minorHAnsi" w:hAnsiTheme="minorHAnsi"/>
        <w:b/>
        <w:lang w:val="es-ES"/>
      </w:rPr>
      <w:tab/>
    </w:r>
    <w:r w:rsidRPr="007E796D">
      <w:rPr>
        <w:rFonts w:asciiTheme="minorHAnsi" w:hAnsiTheme="minorHAnsi"/>
        <w:b/>
        <w:lang w:val="es-ES"/>
      </w:rPr>
      <w:tab/>
    </w:r>
    <w:r w:rsidRPr="007E796D">
      <w:rPr>
        <w:rFonts w:asciiTheme="minorHAnsi" w:hAnsiTheme="minorHAnsi"/>
        <w:b/>
        <w:lang w:val="es-ES"/>
      </w:rPr>
      <w:tab/>
    </w:r>
    <w:r w:rsidRPr="007E796D">
      <w:rPr>
        <w:rFonts w:asciiTheme="minorHAnsi" w:hAnsiTheme="minorHAnsi"/>
        <w:b/>
        <w:lang w:val="es-ES"/>
      </w:rPr>
      <w:tab/>
    </w:r>
    <w:r w:rsidRPr="007E796D">
      <w:rPr>
        <w:rFonts w:asciiTheme="minorHAnsi" w:hAnsiTheme="minorHAnsi"/>
        <w:b/>
        <w:lang w:val="es-ES"/>
      </w:rPr>
      <w:tab/>
    </w:r>
    <w:r w:rsidRPr="007E796D">
      <w:rPr>
        <w:rFonts w:asciiTheme="minorHAnsi" w:hAnsiTheme="minorHAnsi"/>
        <w:b/>
        <w:lang w:val="es-E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http://www.breastfeedingsymbol.org/pics/spacer.gif" style="width:.75pt;height:.75pt;visibility:visible;mso-wrap-style:square" o:bullet="t">
        <v:imagedata r:id="rId1" o:title="spacer"/>
      </v:shape>
    </w:pict>
  </w:numPicBullet>
  <w:abstractNum w:abstractNumId="0" w15:restartNumberingAfterBreak="0">
    <w:nsid w:val="0291120D"/>
    <w:multiLevelType w:val="hybridMultilevel"/>
    <w:tmpl w:val="6CF8E9F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901D4"/>
    <w:multiLevelType w:val="hybridMultilevel"/>
    <w:tmpl w:val="967821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C5C2E"/>
    <w:multiLevelType w:val="hybridMultilevel"/>
    <w:tmpl w:val="5448D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4C3859"/>
    <w:multiLevelType w:val="hybridMultilevel"/>
    <w:tmpl w:val="AAF05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63182"/>
    <w:multiLevelType w:val="multilevel"/>
    <w:tmpl w:val="0EEE1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56A2DE8"/>
    <w:multiLevelType w:val="hybridMultilevel"/>
    <w:tmpl w:val="AABA29B4"/>
    <w:lvl w:ilvl="0" w:tplc="218EC6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AC0E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78AF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B09D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36A2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44E6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142F4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BE07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1C29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52611803"/>
    <w:multiLevelType w:val="hybridMultilevel"/>
    <w:tmpl w:val="A8DEE8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C94AD1"/>
    <w:multiLevelType w:val="multilevel"/>
    <w:tmpl w:val="1076E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7275AE"/>
    <w:multiLevelType w:val="hybridMultilevel"/>
    <w:tmpl w:val="C53057D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58784C"/>
    <w:multiLevelType w:val="hybridMultilevel"/>
    <w:tmpl w:val="B65C96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025C92"/>
    <w:multiLevelType w:val="hybridMultilevel"/>
    <w:tmpl w:val="4F084E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EA7F9C"/>
    <w:multiLevelType w:val="hybridMultilevel"/>
    <w:tmpl w:val="B246A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CF366A"/>
    <w:multiLevelType w:val="hybridMultilevel"/>
    <w:tmpl w:val="EBCEF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1"/>
  </w:num>
  <w:num w:numId="5">
    <w:abstractNumId w:val="7"/>
  </w:num>
  <w:num w:numId="6">
    <w:abstractNumId w:val="12"/>
  </w:num>
  <w:num w:numId="7">
    <w:abstractNumId w:val="12"/>
  </w:num>
  <w:num w:numId="8">
    <w:abstractNumId w:val="5"/>
  </w:num>
  <w:num w:numId="9">
    <w:abstractNumId w:val="4"/>
  </w:num>
  <w:num w:numId="10">
    <w:abstractNumId w:val="3"/>
  </w:num>
  <w:num w:numId="11">
    <w:abstractNumId w:val="11"/>
  </w:num>
  <w:num w:numId="12">
    <w:abstractNumId w:val="2"/>
  </w:num>
  <w:num w:numId="13">
    <w:abstractNumId w:val="6"/>
  </w:num>
  <w:num w:numId="14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B7"/>
    <w:rsid w:val="00001DDA"/>
    <w:rsid w:val="00003640"/>
    <w:rsid w:val="000040F8"/>
    <w:rsid w:val="00005228"/>
    <w:rsid w:val="000065E5"/>
    <w:rsid w:val="000069E0"/>
    <w:rsid w:val="0001091C"/>
    <w:rsid w:val="000121DD"/>
    <w:rsid w:val="000126D6"/>
    <w:rsid w:val="00014409"/>
    <w:rsid w:val="000148CB"/>
    <w:rsid w:val="00015972"/>
    <w:rsid w:val="00017154"/>
    <w:rsid w:val="00017ECB"/>
    <w:rsid w:val="000210EA"/>
    <w:rsid w:val="00021180"/>
    <w:rsid w:val="000225BB"/>
    <w:rsid w:val="00022F72"/>
    <w:rsid w:val="0002382B"/>
    <w:rsid w:val="00024804"/>
    <w:rsid w:val="000265E5"/>
    <w:rsid w:val="00026AF7"/>
    <w:rsid w:val="00027B86"/>
    <w:rsid w:val="00030401"/>
    <w:rsid w:val="00031DDD"/>
    <w:rsid w:val="00032B0D"/>
    <w:rsid w:val="00032C73"/>
    <w:rsid w:val="00032CF7"/>
    <w:rsid w:val="00032EE1"/>
    <w:rsid w:val="0003428D"/>
    <w:rsid w:val="00034A59"/>
    <w:rsid w:val="000354C5"/>
    <w:rsid w:val="00035742"/>
    <w:rsid w:val="00035C38"/>
    <w:rsid w:val="000361B2"/>
    <w:rsid w:val="000435B6"/>
    <w:rsid w:val="00044765"/>
    <w:rsid w:val="00044C3A"/>
    <w:rsid w:val="00044E3A"/>
    <w:rsid w:val="00045012"/>
    <w:rsid w:val="000454AF"/>
    <w:rsid w:val="00046C38"/>
    <w:rsid w:val="00047011"/>
    <w:rsid w:val="000509F9"/>
    <w:rsid w:val="00050DF8"/>
    <w:rsid w:val="000516B6"/>
    <w:rsid w:val="000516C6"/>
    <w:rsid w:val="00051C28"/>
    <w:rsid w:val="00053345"/>
    <w:rsid w:val="00053638"/>
    <w:rsid w:val="000544C5"/>
    <w:rsid w:val="00056A31"/>
    <w:rsid w:val="00060C67"/>
    <w:rsid w:val="000635C2"/>
    <w:rsid w:val="00063722"/>
    <w:rsid w:val="000672A0"/>
    <w:rsid w:val="000741A0"/>
    <w:rsid w:val="00075ABD"/>
    <w:rsid w:val="0007613F"/>
    <w:rsid w:val="00076EA7"/>
    <w:rsid w:val="000772F3"/>
    <w:rsid w:val="000776C1"/>
    <w:rsid w:val="00077A3E"/>
    <w:rsid w:val="00081B5B"/>
    <w:rsid w:val="00082075"/>
    <w:rsid w:val="00082E5E"/>
    <w:rsid w:val="000832B1"/>
    <w:rsid w:val="00085C19"/>
    <w:rsid w:val="0008750F"/>
    <w:rsid w:val="00090199"/>
    <w:rsid w:val="00092505"/>
    <w:rsid w:val="00092E32"/>
    <w:rsid w:val="000945E4"/>
    <w:rsid w:val="00096024"/>
    <w:rsid w:val="0009687C"/>
    <w:rsid w:val="00096EA8"/>
    <w:rsid w:val="000979C2"/>
    <w:rsid w:val="000A0098"/>
    <w:rsid w:val="000A1F7D"/>
    <w:rsid w:val="000A344E"/>
    <w:rsid w:val="000A3992"/>
    <w:rsid w:val="000A3DE2"/>
    <w:rsid w:val="000A3EF8"/>
    <w:rsid w:val="000A4A71"/>
    <w:rsid w:val="000A4AFD"/>
    <w:rsid w:val="000A5F85"/>
    <w:rsid w:val="000A7DF9"/>
    <w:rsid w:val="000B0BA2"/>
    <w:rsid w:val="000B1BC9"/>
    <w:rsid w:val="000B1EC7"/>
    <w:rsid w:val="000B4184"/>
    <w:rsid w:val="000B6EEB"/>
    <w:rsid w:val="000B75F9"/>
    <w:rsid w:val="000C3557"/>
    <w:rsid w:val="000C64BA"/>
    <w:rsid w:val="000C6656"/>
    <w:rsid w:val="000D346E"/>
    <w:rsid w:val="000D3621"/>
    <w:rsid w:val="000D56EC"/>
    <w:rsid w:val="000D7E38"/>
    <w:rsid w:val="000E367F"/>
    <w:rsid w:val="000E5881"/>
    <w:rsid w:val="000E7DAE"/>
    <w:rsid w:val="000F2D85"/>
    <w:rsid w:val="000F4A09"/>
    <w:rsid w:val="000F6871"/>
    <w:rsid w:val="000F7D69"/>
    <w:rsid w:val="00100765"/>
    <w:rsid w:val="001012C1"/>
    <w:rsid w:val="001029C9"/>
    <w:rsid w:val="00102B65"/>
    <w:rsid w:val="001032E2"/>
    <w:rsid w:val="00103506"/>
    <w:rsid w:val="00104260"/>
    <w:rsid w:val="00107994"/>
    <w:rsid w:val="00107A7E"/>
    <w:rsid w:val="00110A46"/>
    <w:rsid w:val="00110B5C"/>
    <w:rsid w:val="001110AF"/>
    <w:rsid w:val="0011299B"/>
    <w:rsid w:val="00114EAC"/>
    <w:rsid w:val="0011692D"/>
    <w:rsid w:val="00117B59"/>
    <w:rsid w:val="0012081E"/>
    <w:rsid w:val="00120E8E"/>
    <w:rsid w:val="00122A23"/>
    <w:rsid w:val="001232A7"/>
    <w:rsid w:val="00124485"/>
    <w:rsid w:val="001248DC"/>
    <w:rsid w:val="0013176B"/>
    <w:rsid w:val="00133C94"/>
    <w:rsid w:val="00134415"/>
    <w:rsid w:val="00134769"/>
    <w:rsid w:val="001352DE"/>
    <w:rsid w:val="001356E5"/>
    <w:rsid w:val="00135E04"/>
    <w:rsid w:val="00135FBF"/>
    <w:rsid w:val="0013751E"/>
    <w:rsid w:val="00141AEF"/>
    <w:rsid w:val="001455E7"/>
    <w:rsid w:val="001503D2"/>
    <w:rsid w:val="00152A43"/>
    <w:rsid w:val="001530CE"/>
    <w:rsid w:val="0015407B"/>
    <w:rsid w:val="0015421A"/>
    <w:rsid w:val="0015495E"/>
    <w:rsid w:val="00154A0E"/>
    <w:rsid w:val="00156C28"/>
    <w:rsid w:val="00160A77"/>
    <w:rsid w:val="001622E2"/>
    <w:rsid w:val="00162787"/>
    <w:rsid w:val="00162C14"/>
    <w:rsid w:val="00163205"/>
    <w:rsid w:val="00163485"/>
    <w:rsid w:val="00163495"/>
    <w:rsid w:val="001640CD"/>
    <w:rsid w:val="001649A6"/>
    <w:rsid w:val="0016501E"/>
    <w:rsid w:val="00165ABC"/>
    <w:rsid w:val="001661F6"/>
    <w:rsid w:val="00167241"/>
    <w:rsid w:val="0016757A"/>
    <w:rsid w:val="00170994"/>
    <w:rsid w:val="00171189"/>
    <w:rsid w:val="001722D3"/>
    <w:rsid w:val="0017242D"/>
    <w:rsid w:val="00173459"/>
    <w:rsid w:val="00173490"/>
    <w:rsid w:val="001737D4"/>
    <w:rsid w:val="001744B8"/>
    <w:rsid w:val="001745A1"/>
    <w:rsid w:val="00174DF6"/>
    <w:rsid w:val="00175863"/>
    <w:rsid w:val="00175BED"/>
    <w:rsid w:val="00176567"/>
    <w:rsid w:val="00177342"/>
    <w:rsid w:val="00180E3B"/>
    <w:rsid w:val="00182ABC"/>
    <w:rsid w:val="0019440E"/>
    <w:rsid w:val="00194A2D"/>
    <w:rsid w:val="00194BC2"/>
    <w:rsid w:val="00194E79"/>
    <w:rsid w:val="00195DE6"/>
    <w:rsid w:val="001967AE"/>
    <w:rsid w:val="00196AAD"/>
    <w:rsid w:val="001977A2"/>
    <w:rsid w:val="001A01B9"/>
    <w:rsid w:val="001A0255"/>
    <w:rsid w:val="001A1683"/>
    <w:rsid w:val="001A225B"/>
    <w:rsid w:val="001A4AB0"/>
    <w:rsid w:val="001A4B1A"/>
    <w:rsid w:val="001B0424"/>
    <w:rsid w:val="001B0819"/>
    <w:rsid w:val="001B2908"/>
    <w:rsid w:val="001B2FB1"/>
    <w:rsid w:val="001B4D3E"/>
    <w:rsid w:val="001B51F7"/>
    <w:rsid w:val="001B5E6E"/>
    <w:rsid w:val="001B6878"/>
    <w:rsid w:val="001B7AB6"/>
    <w:rsid w:val="001B7D03"/>
    <w:rsid w:val="001C2658"/>
    <w:rsid w:val="001C2D28"/>
    <w:rsid w:val="001C4087"/>
    <w:rsid w:val="001C4FC9"/>
    <w:rsid w:val="001C525E"/>
    <w:rsid w:val="001C5F97"/>
    <w:rsid w:val="001D28D6"/>
    <w:rsid w:val="001D3468"/>
    <w:rsid w:val="001D3CB4"/>
    <w:rsid w:val="001D5595"/>
    <w:rsid w:val="001D6857"/>
    <w:rsid w:val="001D7833"/>
    <w:rsid w:val="001E0490"/>
    <w:rsid w:val="001E183D"/>
    <w:rsid w:val="001E2AE0"/>
    <w:rsid w:val="001E40E9"/>
    <w:rsid w:val="001E4D5B"/>
    <w:rsid w:val="001E65FE"/>
    <w:rsid w:val="001E795A"/>
    <w:rsid w:val="001F07D1"/>
    <w:rsid w:val="001F18C2"/>
    <w:rsid w:val="001F1C11"/>
    <w:rsid w:val="001F257F"/>
    <w:rsid w:val="001F5B07"/>
    <w:rsid w:val="001F63B4"/>
    <w:rsid w:val="001F6819"/>
    <w:rsid w:val="001F6869"/>
    <w:rsid w:val="00200018"/>
    <w:rsid w:val="002017FD"/>
    <w:rsid w:val="00201FE6"/>
    <w:rsid w:val="0020243A"/>
    <w:rsid w:val="00204E00"/>
    <w:rsid w:val="002054A9"/>
    <w:rsid w:val="00207089"/>
    <w:rsid w:val="0021022C"/>
    <w:rsid w:val="00211653"/>
    <w:rsid w:val="002120AB"/>
    <w:rsid w:val="00212DA5"/>
    <w:rsid w:val="00220341"/>
    <w:rsid w:val="0022501F"/>
    <w:rsid w:val="0022522E"/>
    <w:rsid w:val="0022530D"/>
    <w:rsid w:val="00225B06"/>
    <w:rsid w:val="002277FF"/>
    <w:rsid w:val="00231E35"/>
    <w:rsid w:val="00233425"/>
    <w:rsid w:val="00233446"/>
    <w:rsid w:val="00234265"/>
    <w:rsid w:val="0023455D"/>
    <w:rsid w:val="00234C96"/>
    <w:rsid w:val="00236088"/>
    <w:rsid w:val="00237F4E"/>
    <w:rsid w:val="00240687"/>
    <w:rsid w:val="002406F4"/>
    <w:rsid w:val="002420EC"/>
    <w:rsid w:val="0024214A"/>
    <w:rsid w:val="00243368"/>
    <w:rsid w:val="00244A66"/>
    <w:rsid w:val="00244ED3"/>
    <w:rsid w:val="00244FEC"/>
    <w:rsid w:val="0024507F"/>
    <w:rsid w:val="00245F1F"/>
    <w:rsid w:val="002461CE"/>
    <w:rsid w:val="00246921"/>
    <w:rsid w:val="002477D5"/>
    <w:rsid w:val="00247881"/>
    <w:rsid w:val="00247B27"/>
    <w:rsid w:val="0025094C"/>
    <w:rsid w:val="0025238C"/>
    <w:rsid w:val="00252D1D"/>
    <w:rsid w:val="00253567"/>
    <w:rsid w:val="0025553B"/>
    <w:rsid w:val="002562C7"/>
    <w:rsid w:val="00257EF3"/>
    <w:rsid w:val="00257F70"/>
    <w:rsid w:val="002628A3"/>
    <w:rsid w:val="002644F1"/>
    <w:rsid w:val="00265395"/>
    <w:rsid w:val="00265AA0"/>
    <w:rsid w:val="00270CE1"/>
    <w:rsid w:val="002710C2"/>
    <w:rsid w:val="00271879"/>
    <w:rsid w:val="00272D76"/>
    <w:rsid w:val="00274E8E"/>
    <w:rsid w:val="002779B4"/>
    <w:rsid w:val="00280104"/>
    <w:rsid w:val="00281922"/>
    <w:rsid w:val="0028424E"/>
    <w:rsid w:val="00286EA2"/>
    <w:rsid w:val="00286F3A"/>
    <w:rsid w:val="00287C36"/>
    <w:rsid w:val="002912D6"/>
    <w:rsid w:val="00291441"/>
    <w:rsid w:val="002916F2"/>
    <w:rsid w:val="0029192C"/>
    <w:rsid w:val="002930A1"/>
    <w:rsid w:val="00293A46"/>
    <w:rsid w:val="00294B36"/>
    <w:rsid w:val="00295614"/>
    <w:rsid w:val="002A00E4"/>
    <w:rsid w:val="002A1BBD"/>
    <w:rsid w:val="002A1D55"/>
    <w:rsid w:val="002A21C0"/>
    <w:rsid w:val="002A2E42"/>
    <w:rsid w:val="002A38B3"/>
    <w:rsid w:val="002A3CCA"/>
    <w:rsid w:val="002A3D78"/>
    <w:rsid w:val="002A75A4"/>
    <w:rsid w:val="002B0298"/>
    <w:rsid w:val="002B0923"/>
    <w:rsid w:val="002B12B9"/>
    <w:rsid w:val="002B186A"/>
    <w:rsid w:val="002B2C1D"/>
    <w:rsid w:val="002B4847"/>
    <w:rsid w:val="002B5424"/>
    <w:rsid w:val="002B6532"/>
    <w:rsid w:val="002B6852"/>
    <w:rsid w:val="002B713D"/>
    <w:rsid w:val="002C09E7"/>
    <w:rsid w:val="002C0DA0"/>
    <w:rsid w:val="002C2A8A"/>
    <w:rsid w:val="002C3014"/>
    <w:rsid w:val="002C39B8"/>
    <w:rsid w:val="002C4870"/>
    <w:rsid w:val="002C4FCB"/>
    <w:rsid w:val="002C560C"/>
    <w:rsid w:val="002D071E"/>
    <w:rsid w:val="002D155F"/>
    <w:rsid w:val="002D42C0"/>
    <w:rsid w:val="002D4474"/>
    <w:rsid w:val="002D56DC"/>
    <w:rsid w:val="002D5EDC"/>
    <w:rsid w:val="002D61AE"/>
    <w:rsid w:val="002D6246"/>
    <w:rsid w:val="002D6873"/>
    <w:rsid w:val="002D770C"/>
    <w:rsid w:val="002D7DC8"/>
    <w:rsid w:val="002E1338"/>
    <w:rsid w:val="002E250D"/>
    <w:rsid w:val="002E3966"/>
    <w:rsid w:val="002E480D"/>
    <w:rsid w:val="002E5747"/>
    <w:rsid w:val="002E6698"/>
    <w:rsid w:val="002E6D32"/>
    <w:rsid w:val="002E77B0"/>
    <w:rsid w:val="002F022D"/>
    <w:rsid w:val="002F02D9"/>
    <w:rsid w:val="002F3B94"/>
    <w:rsid w:val="002F454D"/>
    <w:rsid w:val="002F6B16"/>
    <w:rsid w:val="00302FA7"/>
    <w:rsid w:val="00302FD6"/>
    <w:rsid w:val="00304B3E"/>
    <w:rsid w:val="003062AA"/>
    <w:rsid w:val="00311AE8"/>
    <w:rsid w:val="0031244E"/>
    <w:rsid w:val="00317637"/>
    <w:rsid w:val="00320F08"/>
    <w:rsid w:val="003222C5"/>
    <w:rsid w:val="0032272C"/>
    <w:rsid w:val="003234A9"/>
    <w:rsid w:val="00323FB1"/>
    <w:rsid w:val="00331454"/>
    <w:rsid w:val="00331DEB"/>
    <w:rsid w:val="00332238"/>
    <w:rsid w:val="003331AF"/>
    <w:rsid w:val="00333DAE"/>
    <w:rsid w:val="00333DFA"/>
    <w:rsid w:val="00336387"/>
    <w:rsid w:val="00337637"/>
    <w:rsid w:val="0034018B"/>
    <w:rsid w:val="00340701"/>
    <w:rsid w:val="0034108A"/>
    <w:rsid w:val="00341485"/>
    <w:rsid w:val="00342467"/>
    <w:rsid w:val="00342B0A"/>
    <w:rsid w:val="00342DAE"/>
    <w:rsid w:val="00342DB5"/>
    <w:rsid w:val="00343AC9"/>
    <w:rsid w:val="00343CD1"/>
    <w:rsid w:val="00343CD9"/>
    <w:rsid w:val="00344B26"/>
    <w:rsid w:val="0034534B"/>
    <w:rsid w:val="00345E58"/>
    <w:rsid w:val="00346FB3"/>
    <w:rsid w:val="0034706C"/>
    <w:rsid w:val="00347495"/>
    <w:rsid w:val="00347962"/>
    <w:rsid w:val="00354672"/>
    <w:rsid w:val="00354E23"/>
    <w:rsid w:val="00355003"/>
    <w:rsid w:val="00355823"/>
    <w:rsid w:val="00357630"/>
    <w:rsid w:val="00361029"/>
    <w:rsid w:val="00363385"/>
    <w:rsid w:val="00363467"/>
    <w:rsid w:val="003636D5"/>
    <w:rsid w:val="003638D9"/>
    <w:rsid w:val="00363AD2"/>
    <w:rsid w:val="00365D9C"/>
    <w:rsid w:val="003673A4"/>
    <w:rsid w:val="00370C7E"/>
    <w:rsid w:val="00371449"/>
    <w:rsid w:val="0037171B"/>
    <w:rsid w:val="0037352A"/>
    <w:rsid w:val="003736EF"/>
    <w:rsid w:val="00373DA5"/>
    <w:rsid w:val="00374D32"/>
    <w:rsid w:val="0037576B"/>
    <w:rsid w:val="00376849"/>
    <w:rsid w:val="00377228"/>
    <w:rsid w:val="0038072B"/>
    <w:rsid w:val="00380DBF"/>
    <w:rsid w:val="00381CBB"/>
    <w:rsid w:val="0038201A"/>
    <w:rsid w:val="00382836"/>
    <w:rsid w:val="00382B7C"/>
    <w:rsid w:val="00382BE4"/>
    <w:rsid w:val="003853E8"/>
    <w:rsid w:val="003870B6"/>
    <w:rsid w:val="00390978"/>
    <w:rsid w:val="003913FC"/>
    <w:rsid w:val="00391444"/>
    <w:rsid w:val="00392B1C"/>
    <w:rsid w:val="00393CCD"/>
    <w:rsid w:val="00394233"/>
    <w:rsid w:val="00394F50"/>
    <w:rsid w:val="003956F6"/>
    <w:rsid w:val="00397AA1"/>
    <w:rsid w:val="003A0071"/>
    <w:rsid w:val="003A00F6"/>
    <w:rsid w:val="003A0625"/>
    <w:rsid w:val="003A647B"/>
    <w:rsid w:val="003A64C5"/>
    <w:rsid w:val="003A6ABD"/>
    <w:rsid w:val="003B0460"/>
    <w:rsid w:val="003B08EE"/>
    <w:rsid w:val="003B1AF6"/>
    <w:rsid w:val="003B1E77"/>
    <w:rsid w:val="003B2BD8"/>
    <w:rsid w:val="003B4229"/>
    <w:rsid w:val="003B5539"/>
    <w:rsid w:val="003B5AEF"/>
    <w:rsid w:val="003B765F"/>
    <w:rsid w:val="003B7ACF"/>
    <w:rsid w:val="003C067A"/>
    <w:rsid w:val="003C3454"/>
    <w:rsid w:val="003C4007"/>
    <w:rsid w:val="003C51FC"/>
    <w:rsid w:val="003C54D2"/>
    <w:rsid w:val="003C5768"/>
    <w:rsid w:val="003C63D3"/>
    <w:rsid w:val="003D1BFE"/>
    <w:rsid w:val="003D20D9"/>
    <w:rsid w:val="003D2244"/>
    <w:rsid w:val="003D3966"/>
    <w:rsid w:val="003D4B06"/>
    <w:rsid w:val="003D589C"/>
    <w:rsid w:val="003D715B"/>
    <w:rsid w:val="003D79D7"/>
    <w:rsid w:val="003E211B"/>
    <w:rsid w:val="003E4455"/>
    <w:rsid w:val="003E44E5"/>
    <w:rsid w:val="003E5FBE"/>
    <w:rsid w:val="003E6E12"/>
    <w:rsid w:val="003F034C"/>
    <w:rsid w:val="003F0E78"/>
    <w:rsid w:val="003F1970"/>
    <w:rsid w:val="003F240E"/>
    <w:rsid w:val="003F25B8"/>
    <w:rsid w:val="003F2C53"/>
    <w:rsid w:val="003F30BD"/>
    <w:rsid w:val="003F4A47"/>
    <w:rsid w:val="003F4C76"/>
    <w:rsid w:val="003F751C"/>
    <w:rsid w:val="003F75EA"/>
    <w:rsid w:val="003F7E3C"/>
    <w:rsid w:val="00400D33"/>
    <w:rsid w:val="00401A93"/>
    <w:rsid w:val="0040233B"/>
    <w:rsid w:val="00402D20"/>
    <w:rsid w:val="00406421"/>
    <w:rsid w:val="00410485"/>
    <w:rsid w:val="00411384"/>
    <w:rsid w:val="004115AF"/>
    <w:rsid w:val="00412068"/>
    <w:rsid w:val="004133D7"/>
    <w:rsid w:val="0041377F"/>
    <w:rsid w:val="00414943"/>
    <w:rsid w:val="00415FB1"/>
    <w:rsid w:val="00416E41"/>
    <w:rsid w:val="00420D85"/>
    <w:rsid w:val="00422429"/>
    <w:rsid w:val="00425842"/>
    <w:rsid w:val="0042792A"/>
    <w:rsid w:val="00431496"/>
    <w:rsid w:val="00431D65"/>
    <w:rsid w:val="00431E40"/>
    <w:rsid w:val="00434A83"/>
    <w:rsid w:val="00435358"/>
    <w:rsid w:val="00435661"/>
    <w:rsid w:val="00435BCA"/>
    <w:rsid w:val="00435DC8"/>
    <w:rsid w:val="00436664"/>
    <w:rsid w:val="00437FE6"/>
    <w:rsid w:val="00440ECD"/>
    <w:rsid w:val="00442F87"/>
    <w:rsid w:val="00445F3E"/>
    <w:rsid w:val="004467FC"/>
    <w:rsid w:val="004469B5"/>
    <w:rsid w:val="00450CA0"/>
    <w:rsid w:val="0045267D"/>
    <w:rsid w:val="004533A2"/>
    <w:rsid w:val="004534F6"/>
    <w:rsid w:val="004558FF"/>
    <w:rsid w:val="00457A21"/>
    <w:rsid w:val="00457BA2"/>
    <w:rsid w:val="00462826"/>
    <w:rsid w:val="00462D0C"/>
    <w:rsid w:val="00462DC7"/>
    <w:rsid w:val="004648E8"/>
    <w:rsid w:val="004669A3"/>
    <w:rsid w:val="00466E5F"/>
    <w:rsid w:val="00467167"/>
    <w:rsid w:val="004677A8"/>
    <w:rsid w:val="00467880"/>
    <w:rsid w:val="004711FE"/>
    <w:rsid w:val="00472902"/>
    <w:rsid w:val="004756A6"/>
    <w:rsid w:val="004758EE"/>
    <w:rsid w:val="00476E42"/>
    <w:rsid w:val="0047718C"/>
    <w:rsid w:val="00477529"/>
    <w:rsid w:val="00477CDA"/>
    <w:rsid w:val="00480DBC"/>
    <w:rsid w:val="00481950"/>
    <w:rsid w:val="00482CE4"/>
    <w:rsid w:val="004830E4"/>
    <w:rsid w:val="004834F4"/>
    <w:rsid w:val="00483AF3"/>
    <w:rsid w:val="00483F50"/>
    <w:rsid w:val="0048452D"/>
    <w:rsid w:val="00485D83"/>
    <w:rsid w:val="00487543"/>
    <w:rsid w:val="004902B8"/>
    <w:rsid w:val="004913AC"/>
    <w:rsid w:val="00491B61"/>
    <w:rsid w:val="00493DC4"/>
    <w:rsid w:val="0049453B"/>
    <w:rsid w:val="00494B1B"/>
    <w:rsid w:val="0049505D"/>
    <w:rsid w:val="00495CB1"/>
    <w:rsid w:val="00495D94"/>
    <w:rsid w:val="00497EF2"/>
    <w:rsid w:val="004A2474"/>
    <w:rsid w:val="004A270D"/>
    <w:rsid w:val="004A5733"/>
    <w:rsid w:val="004A650E"/>
    <w:rsid w:val="004A6A94"/>
    <w:rsid w:val="004B0D87"/>
    <w:rsid w:val="004B17B1"/>
    <w:rsid w:val="004B1B6C"/>
    <w:rsid w:val="004B216C"/>
    <w:rsid w:val="004B3F31"/>
    <w:rsid w:val="004B425A"/>
    <w:rsid w:val="004B4C09"/>
    <w:rsid w:val="004B4F14"/>
    <w:rsid w:val="004B62B9"/>
    <w:rsid w:val="004B6488"/>
    <w:rsid w:val="004B7478"/>
    <w:rsid w:val="004C15D2"/>
    <w:rsid w:val="004C23D8"/>
    <w:rsid w:val="004C4500"/>
    <w:rsid w:val="004C4DF7"/>
    <w:rsid w:val="004C5758"/>
    <w:rsid w:val="004C686D"/>
    <w:rsid w:val="004C774F"/>
    <w:rsid w:val="004D0CBB"/>
    <w:rsid w:val="004D0EEC"/>
    <w:rsid w:val="004D12E3"/>
    <w:rsid w:val="004D16D8"/>
    <w:rsid w:val="004D22ED"/>
    <w:rsid w:val="004D2BE6"/>
    <w:rsid w:val="004D2C6C"/>
    <w:rsid w:val="004D5BB8"/>
    <w:rsid w:val="004D6914"/>
    <w:rsid w:val="004D7331"/>
    <w:rsid w:val="004E2313"/>
    <w:rsid w:val="004E2EB2"/>
    <w:rsid w:val="004E36B1"/>
    <w:rsid w:val="004E599C"/>
    <w:rsid w:val="004E664C"/>
    <w:rsid w:val="004E76AF"/>
    <w:rsid w:val="004F0EB0"/>
    <w:rsid w:val="004F48CB"/>
    <w:rsid w:val="005009BD"/>
    <w:rsid w:val="005022A9"/>
    <w:rsid w:val="005034FD"/>
    <w:rsid w:val="00503D06"/>
    <w:rsid w:val="00505346"/>
    <w:rsid w:val="0050542F"/>
    <w:rsid w:val="00505EAD"/>
    <w:rsid w:val="00506CF6"/>
    <w:rsid w:val="00511784"/>
    <w:rsid w:val="00512D60"/>
    <w:rsid w:val="005132BF"/>
    <w:rsid w:val="00513318"/>
    <w:rsid w:val="00515B4E"/>
    <w:rsid w:val="00515D5E"/>
    <w:rsid w:val="00516959"/>
    <w:rsid w:val="00517DF2"/>
    <w:rsid w:val="0052149B"/>
    <w:rsid w:val="00524CC3"/>
    <w:rsid w:val="005252CC"/>
    <w:rsid w:val="005253BA"/>
    <w:rsid w:val="0053203F"/>
    <w:rsid w:val="005356DF"/>
    <w:rsid w:val="00535F4B"/>
    <w:rsid w:val="00536472"/>
    <w:rsid w:val="0054000B"/>
    <w:rsid w:val="0054037E"/>
    <w:rsid w:val="00540929"/>
    <w:rsid w:val="00540CFB"/>
    <w:rsid w:val="0054237C"/>
    <w:rsid w:val="00542492"/>
    <w:rsid w:val="0054427E"/>
    <w:rsid w:val="00545D3A"/>
    <w:rsid w:val="00551AA1"/>
    <w:rsid w:val="00553614"/>
    <w:rsid w:val="0055372E"/>
    <w:rsid w:val="00553EAA"/>
    <w:rsid w:val="005565E5"/>
    <w:rsid w:val="00556931"/>
    <w:rsid w:val="00561298"/>
    <w:rsid w:val="005615E6"/>
    <w:rsid w:val="00561AEF"/>
    <w:rsid w:val="00564985"/>
    <w:rsid w:val="00564F9D"/>
    <w:rsid w:val="005662BA"/>
    <w:rsid w:val="00566F25"/>
    <w:rsid w:val="005676BD"/>
    <w:rsid w:val="0057169F"/>
    <w:rsid w:val="005730BB"/>
    <w:rsid w:val="00574C54"/>
    <w:rsid w:val="00574D93"/>
    <w:rsid w:val="00576B55"/>
    <w:rsid w:val="00577EA3"/>
    <w:rsid w:val="0058133C"/>
    <w:rsid w:val="00582192"/>
    <w:rsid w:val="005828EC"/>
    <w:rsid w:val="00582E0F"/>
    <w:rsid w:val="00584452"/>
    <w:rsid w:val="00584B7E"/>
    <w:rsid w:val="00584DF2"/>
    <w:rsid w:val="00587551"/>
    <w:rsid w:val="00587C1B"/>
    <w:rsid w:val="005901FD"/>
    <w:rsid w:val="005908BB"/>
    <w:rsid w:val="005911EB"/>
    <w:rsid w:val="00591338"/>
    <w:rsid w:val="00592555"/>
    <w:rsid w:val="00592EA3"/>
    <w:rsid w:val="00593907"/>
    <w:rsid w:val="00593F39"/>
    <w:rsid w:val="00594B59"/>
    <w:rsid w:val="00595BE1"/>
    <w:rsid w:val="005A0493"/>
    <w:rsid w:val="005A0FED"/>
    <w:rsid w:val="005A166D"/>
    <w:rsid w:val="005A2048"/>
    <w:rsid w:val="005A2E6E"/>
    <w:rsid w:val="005A38F5"/>
    <w:rsid w:val="005A5160"/>
    <w:rsid w:val="005A52F0"/>
    <w:rsid w:val="005A53AB"/>
    <w:rsid w:val="005A577B"/>
    <w:rsid w:val="005A602D"/>
    <w:rsid w:val="005A6126"/>
    <w:rsid w:val="005A6C52"/>
    <w:rsid w:val="005A7257"/>
    <w:rsid w:val="005A7FD7"/>
    <w:rsid w:val="005B13D8"/>
    <w:rsid w:val="005B17C5"/>
    <w:rsid w:val="005B1F6C"/>
    <w:rsid w:val="005B3D4C"/>
    <w:rsid w:val="005B56D4"/>
    <w:rsid w:val="005B774B"/>
    <w:rsid w:val="005C012D"/>
    <w:rsid w:val="005C0445"/>
    <w:rsid w:val="005C3563"/>
    <w:rsid w:val="005C4599"/>
    <w:rsid w:val="005C570D"/>
    <w:rsid w:val="005D1480"/>
    <w:rsid w:val="005D1DEA"/>
    <w:rsid w:val="005D456D"/>
    <w:rsid w:val="005D742D"/>
    <w:rsid w:val="005D773A"/>
    <w:rsid w:val="005D7B47"/>
    <w:rsid w:val="005D7BD8"/>
    <w:rsid w:val="005E18CC"/>
    <w:rsid w:val="005E1F2C"/>
    <w:rsid w:val="005E2E38"/>
    <w:rsid w:val="005E33DE"/>
    <w:rsid w:val="005E3776"/>
    <w:rsid w:val="005E3A25"/>
    <w:rsid w:val="005E51A4"/>
    <w:rsid w:val="005E5E3E"/>
    <w:rsid w:val="005E6545"/>
    <w:rsid w:val="005E6D51"/>
    <w:rsid w:val="005F002B"/>
    <w:rsid w:val="005F4227"/>
    <w:rsid w:val="005F5986"/>
    <w:rsid w:val="005F60C7"/>
    <w:rsid w:val="006009E1"/>
    <w:rsid w:val="00600BF6"/>
    <w:rsid w:val="00601639"/>
    <w:rsid w:val="0060199D"/>
    <w:rsid w:val="00603F2C"/>
    <w:rsid w:val="00604140"/>
    <w:rsid w:val="00604457"/>
    <w:rsid w:val="00604AE6"/>
    <w:rsid w:val="00607592"/>
    <w:rsid w:val="0060776A"/>
    <w:rsid w:val="00607B88"/>
    <w:rsid w:val="00611B04"/>
    <w:rsid w:val="00611E4D"/>
    <w:rsid w:val="006125ED"/>
    <w:rsid w:val="00614163"/>
    <w:rsid w:val="006146B6"/>
    <w:rsid w:val="00616FA2"/>
    <w:rsid w:val="00621876"/>
    <w:rsid w:val="0062196E"/>
    <w:rsid w:val="00622C4C"/>
    <w:rsid w:val="00623074"/>
    <w:rsid w:val="006236D0"/>
    <w:rsid w:val="0062515C"/>
    <w:rsid w:val="00625916"/>
    <w:rsid w:val="00625D6A"/>
    <w:rsid w:val="006266DE"/>
    <w:rsid w:val="006274F7"/>
    <w:rsid w:val="00633635"/>
    <w:rsid w:val="0063367D"/>
    <w:rsid w:val="006366A4"/>
    <w:rsid w:val="00640A9E"/>
    <w:rsid w:val="006410AA"/>
    <w:rsid w:val="00644477"/>
    <w:rsid w:val="006444B1"/>
    <w:rsid w:val="00647208"/>
    <w:rsid w:val="006473C5"/>
    <w:rsid w:val="0064778F"/>
    <w:rsid w:val="0064779E"/>
    <w:rsid w:val="00647E72"/>
    <w:rsid w:val="00650D04"/>
    <w:rsid w:val="00651B9B"/>
    <w:rsid w:val="00651EF4"/>
    <w:rsid w:val="00652429"/>
    <w:rsid w:val="006527D4"/>
    <w:rsid w:val="00653385"/>
    <w:rsid w:val="00654539"/>
    <w:rsid w:val="00654FB1"/>
    <w:rsid w:val="006560E9"/>
    <w:rsid w:val="0066009C"/>
    <w:rsid w:val="00662A89"/>
    <w:rsid w:val="00662DE4"/>
    <w:rsid w:val="00662F3E"/>
    <w:rsid w:val="006640F2"/>
    <w:rsid w:val="006646AB"/>
    <w:rsid w:val="00664F1D"/>
    <w:rsid w:val="00672C81"/>
    <w:rsid w:val="00672F65"/>
    <w:rsid w:val="0067550E"/>
    <w:rsid w:val="006757B4"/>
    <w:rsid w:val="00675ABE"/>
    <w:rsid w:val="006800CF"/>
    <w:rsid w:val="006821E8"/>
    <w:rsid w:val="00683704"/>
    <w:rsid w:val="00683D2C"/>
    <w:rsid w:val="00684E28"/>
    <w:rsid w:val="006869D0"/>
    <w:rsid w:val="00686E14"/>
    <w:rsid w:val="00687D75"/>
    <w:rsid w:val="00690B6A"/>
    <w:rsid w:val="00690F69"/>
    <w:rsid w:val="0069150C"/>
    <w:rsid w:val="006916BA"/>
    <w:rsid w:val="0069189D"/>
    <w:rsid w:val="00691FF8"/>
    <w:rsid w:val="00694B68"/>
    <w:rsid w:val="006952BC"/>
    <w:rsid w:val="00697611"/>
    <w:rsid w:val="006A11CB"/>
    <w:rsid w:val="006A2835"/>
    <w:rsid w:val="006A31E4"/>
    <w:rsid w:val="006A4DBB"/>
    <w:rsid w:val="006A6F85"/>
    <w:rsid w:val="006A75BE"/>
    <w:rsid w:val="006B41F3"/>
    <w:rsid w:val="006B46A4"/>
    <w:rsid w:val="006B5ADC"/>
    <w:rsid w:val="006C090D"/>
    <w:rsid w:val="006C0A4D"/>
    <w:rsid w:val="006C3533"/>
    <w:rsid w:val="006C3C50"/>
    <w:rsid w:val="006C481F"/>
    <w:rsid w:val="006C4973"/>
    <w:rsid w:val="006C4CF8"/>
    <w:rsid w:val="006C5111"/>
    <w:rsid w:val="006C66CD"/>
    <w:rsid w:val="006C7703"/>
    <w:rsid w:val="006D08BC"/>
    <w:rsid w:val="006D3368"/>
    <w:rsid w:val="006D395E"/>
    <w:rsid w:val="006D4A42"/>
    <w:rsid w:val="006D6767"/>
    <w:rsid w:val="006D775E"/>
    <w:rsid w:val="006E380C"/>
    <w:rsid w:val="006E4B9A"/>
    <w:rsid w:val="006E5737"/>
    <w:rsid w:val="006F045B"/>
    <w:rsid w:val="006F0DC0"/>
    <w:rsid w:val="006F2651"/>
    <w:rsid w:val="006F33F3"/>
    <w:rsid w:val="006F40FE"/>
    <w:rsid w:val="006F53D2"/>
    <w:rsid w:val="006F6AB1"/>
    <w:rsid w:val="00701B97"/>
    <w:rsid w:val="00702D41"/>
    <w:rsid w:val="00702DF2"/>
    <w:rsid w:val="007049C6"/>
    <w:rsid w:val="0070537E"/>
    <w:rsid w:val="007065AD"/>
    <w:rsid w:val="00706614"/>
    <w:rsid w:val="0071005B"/>
    <w:rsid w:val="0071247C"/>
    <w:rsid w:val="00712514"/>
    <w:rsid w:val="00712607"/>
    <w:rsid w:val="00714B36"/>
    <w:rsid w:val="00715950"/>
    <w:rsid w:val="007160A0"/>
    <w:rsid w:val="007163E6"/>
    <w:rsid w:val="00716BDF"/>
    <w:rsid w:val="00717528"/>
    <w:rsid w:val="0072232C"/>
    <w:rsid w:val="0072389C"/>
    <w:rsid w:val="00724298"/>
    <w:rsid w:val="00724357"/>
    <w:rsid w:val="007243BD"/>
    <w:rsid w:val="00725D26"/>
    <w:rsid w:val="00726E1E"/>
    <w:rsid w:val="00727A29"/>
    <w:rsid w:val="00734459"/>
    <w:rsid w:val="007358D8"/>
    <w:rsid w:val="00736341"/>
    <w:rsid w:val="007404DD"/>
    <w:rsid w:val="007409DC"/>
    <w:rsid w:val="007442C8"/>
    <w:rsid w:val="00745454"/>
    <w:rsid w:val="00745976"/>
    <w:rsid w:val="00745D34"/>
    <w:rsid w:val="0074673D"/>
    <w:rsid w:val="00747229"/>
    <w:rsid w:val="0074788C"/>
    <w:rsid w:val="00747A3F"/>
    <w:rsid w:val="00751CB8"/>
    <w:rsid w:val="0075536F"/>
    <w:rsid w:val="0075618D"/>
    <w:rsid w:val="00756809"/>
    <w:rsid w:val="007629E1"/>
    <w:rsid w:val="00763DD6"/>
    <w:rsid w:val="00765982"/>
    <w:rsid w:val="00765E59"/>
    <w:rsid w:val="00765F13"/>
    <w:rsid w:val="00766EB9"/>
    <w:rsid w:val="00767485"/>
    <w:rsid w:val="007701AF"/>
    <w:rsid w:val="00770C68"/>
    <w:rsid w:val="007710CB"/>
    <w:rsid w:val="0077228A"/>
    <w:rsid w:val="007739A2"/>
    <w:rsid w:val="007742CC"/>
    <w:rsid w:val="007759CA"/>
    <w:rsid w:val="00781AA3"/>
    <w:rsid w:val="007925E1"/>
    <w:rsid w:val="007A06BA"/>
    <w:rsid w:val="007A105B"/>
    <w:rsid w:val="007A42D1"/>
    <w:rsid w:val="007A7155"/>
    <w:rsid w:val="007B241B"/>
    <w:rsid w:val="007B35C3"/>
    <w:rsid w:val="007B37FF"/>
    <w:rsid w:val="007B3A05"/>
    <w:rsid w:val="007B4600"/>
    <w:rsid w:val="007B50B7"/>
    <w:rsid w:val="007B589F"/>
    <w:rsid w:val="007B7753"/>
    <w:rsid w:val="007C0790"/>
    <w:rsid w:val="007C0C0B"/>
    <w:rsid w:val="007C427E"/>
    <w:rsid w:val="007C5E91"/>
    <w:rsid w:val="007C71FF"/>
    <w:rsid w:val="007D05C4"/>
    <w:rsid w:val="007D1499"/>
    <w:rsid w:val="007D3D1F"/>
    <w:rsid w:val="007D4AB7"/>
    <w:rsid w:val="007D5B48"/>
    <w:rsid w:val="007D5C47"/>
    <w:rsid w:val="007D60D3"/>
    <w:rsid w:val="007D7805"/>
    <w:rsid w:val="007D7926"/>
    <w:rsid w:val="007E1078"/>
    <w:rsid w:val="007E257F"/>
    <w:rsid w:val="007E2EE7"/>
    <w:rsid w:val="007E4BB0"/>
    <w:rsid w:val="007E4D18"/>
    <w:rsid w:val="007E4F31"/>
    <w:rsid w:val="007E5AEC"/>
    <w:rsid w:val="007E5DD3"/>
    <w:rsid w:val="007E790F"/>
    <w:rsid w:val="007E796D"/>
    <w:rsid w:val="007E79B2"/>
    <w:rsid w:val="007F53FE"/>
    <w:rsid w:val="007F600C"/>
    <w:rsid w:val="007F60AB"/>
    <w:rsid w:val="007F64FA"/>
    <w:rsid w:val="007F6B80"/>
    <w:rsid w:val="007F72AB"/>
    <w:rsid w:val="007F778F"/>
    <w:rsid w:val="007F7C9D"/>
    <w:rsid w:val="008000AA"/>
    <w:rsid w:val="0080311D"/>
    <w:rsid w:val="008052DD"/>
    <w:rsid w:val="008113B1"/>
    <w:rsid w:val="00811FF7"/>
    <w:rsid w:val="00812B8E"/>
    <w:rsid w:val="00812F67"/>
    <w:rsid w:val="00816B71"/>
    <w:rsid w:val="008177BB"/>
    <w:rsid w:val="0081790C"/>
    <w:rsid w:val="00817A29"/>
    <w:rsid w:val="00820846"/>
    <w:rsid w:val="00821822"/>
    <w:rsid w:val="0082395A"/>
    <w:rsid w:val="00825409"/>
    <w:rsid w:val="0082768F"/>
    <w:rsid w:val="00832C89"/>
    <w:rsid w:val="008341EA"/>
    <w:rsid w:val="0083525B"/>
    <w:rsid w:val="00835379"/>
    <w:rsid w:val="00835860"/>
    <w:rsid w:val="008363A6"/>
    <w:rsid w:val="008367C5"/>
    <w:rsid w:val="00837229"/>
    <w:rsid w:val="00837ED5"/>
    <w:rsid w:val="00842822"/>
    <w:rsid w:val="0084326F"/>
    <w:rsid w:val="00843743"/>
    <w:rsid w:val="00844134"/>
    <w:rsid w:val="008470BD"/>
    <w:rsid w:val="00847B9C"/>
    <w:rsid w:val="00850315"/>
    <w:rsid w:val="008505EF"/>
    <w:rsid w:val="00851DD0"/>
    <w:rsid w:val="00851F34"/>
    <w:rsid w:val="0085394D"/>
    <w:rsid w:val="00861083"/>
    <w:rsid w:val="00862C4E"/>
    <w:rsid w:val="00864107"/>
    <w:rsid w:val="008651BF"/>
    <w:rsid w:val="008655FC"/>
    <w:rsid w:val="00866FE3"/>
    <w:rsid w:val="00867D24"/>
    <w:rsid w:val="008715CD"/>
    <w:rsid w:val="00872F62"/>
    <w:rsid w:val="008730CB"/>
    <w:rsid w:val="0087344B"/>
    <w:rsid w:val="00873740"/>
    <w:rsid w:val="00874156"/>
    <w:rsid w:val="0087446A"/>
    <w:rsid w:val="00877ACB"/>
    <w:rsid w:val="00877DEE"/>
    <w:rsid w:val="00880684"/>
    <w:rsid w:val="00880B35"/>
    <w:rsid w:val="00883114"/>
    <w:rsid w:val="0088493D"/>
    <w:rsid w:val="00885634"/>
    <w:rsid w:val="00890047"/>
    <w:rsid w:val="00891F54"/>
    <w:rsid w:val="00892538"/>
    <w:rsid w:val="008926D5"/>
    <w:rsid w:val="008939CF"/>
    <w:rsid w:val="00894B88"/>
    <w:rsid w:val="008A11BA"/>
    <w:rsid w:val="008A12DD"/>
    <w:rsid w:val="008A2346"/>
    <w:rsid w:val="008A2AD8"/>
    <w:rsid w:val="008A2FDA"/>
    <w:rsid w:val="008A3029"/>
    <w:rsid w:val="008A3239"/>
    <w:rsid w:val="008A366D"/>
    <w:rsid w:val="008A3EEA"/>
    <w:rsid w:val="008A4455"/>
    <w:rsid w:val="008A47A1"/>
    <w:rsid w:val="008A5AFD"/>
    <w:rsid w:val="008A62F3"/>
    <w:rsid w:val="008A6891"/>
    <w:rsid w:val="008B02D6"/>
    <w:rsid w:val="008B03D7"/>
    <w:rsid w:val="008B157C"/>
    <w:rsid w:val="008B20E4"/>
    <w:rsid w:val="008B3500"/>
    <w:rsid w:val="008B363D"/>
    <w:rsid w:val="008B5FD6"/>
    <w:rsid w:val="008B678B"/>
    <w:rsid w:val="008B77D9"/>
    <w:rsid w:val="008B78D8"/>
    <w:rsid w:val="008B7F88"/>
    <w:rsid w:val="008C0580"/>
    <w:rsid w:val="008C16DE"/>
    <w:rsid w:val="008C1B81"/>
    <w:rsid w:val="008C2C32"/>
    <w:rsid w:val="008D0757"/>
    <w:rsid w:val="008D1538"/>
    <w:rsid w:val="008D17F6"/>
    <w:rsid w:val="008D3234"/>
    <w:rsid w:val="008D37A5"/>
    <w:rsid w:val="008D4B21"/>
    <w:rsid w:val="008D58C8"/>
    <w:rsid w:val="008D6AF8"/>
    <w:rsid w:val="008D794C"/>
    <w:rsid w:val="008E08BA"/>
    <w:rsid w:val="008E140D"/>
    <w:rsid w:val="008E1B89"/>
    <w:rsid w:val="008E273A"/>
    <w:rsid w:val="008E2FA0"/>
    <w:rsid w:val="008E4FB6"/>
    <w:rsid w:val="008E5972"/>
    <w:rsid w:val="008F04F0"/>
    <w:rsid w:val="008F0BAC"/>
    <w:rsid w:val="008F178A"/>
    <w:rsid w:val="008F2029"/>
    <w:rsid w:val="008F3A6D"/>
    <w:rsid w:val="008F6A10"/>
    <w:rsid w:val="008F79CF"/>
    <w:rsid w:val="008F7F63"/>
    <w:rsid w:val="0090060C"/>
    <w:rsid w:val="0090280D"/>
    <w:rsid w:val="00904D18"/>
    <w:rsid w:val="00905169"/>
    <w:rsid w:val="009053BC"/>
    <w:rsid w:val="00905420"/>
    <w:rsid w:val="0090569F"/>
    <w:rsid w:val="009072C8"/>
    <w:rsid w:val="0090734F"/>
    <w:rsid w:val="009103A8"/>
    <w:rsid w:val="009108EC"/>
    <w:rsid w:val="00912F42"/>
    <w:rsid w:val="00913EB2"/>
    <w:rsid w:val="00914D07"/>
    <w:rsid w:val="00920B2B"/>
    <w:rsid w:val="00922EBC"/>
    <w:rsid w:val="009234B0"/>
    <w:rsid w:val="00923849"/>
    <w:rsid w:val="00923E60"/>
    <w:rsid w:val="00924189"/>
    <w:rsid w:val="00925B36"/>
    <w:rsid w:val="00925BE8"/>
    <w:rsid w:val="009271DB"/>
    <w:rsid w:val="00927C29"/>
    <w:rsid w:val="0093263C"/>
    <w:rsid w:val="00933216"/>
    <w:rsid w:val="00933F6C"/>
    <w:rsid w:val="009359E7"/>
    <w:rsid w:val="00935FE3"/>
    <w:rsid w:val="00937ED9"/>
    <w:rsid w:val="009410A6"/>
    <w:rsid w:val="00941AD2"/>
    <w:rsid w:val="009423E4"/>
    <w:rsid w:val="009447AC"/>
    <w:rsid w:val="00950A6A"/>
    <w:rsid w:val="00950B53"/>
    <w:rsid w:val="009545AF"/>
    <w:rsid w:val="00954D2C"/>
    <w:rsid w:val="00954E5D"/>
    <w:rsid w:val="00955E3E"/>
    <w:rsid w:val="00955FFC"/>
    <w:rsid w:val="00961D4D"/>
    <w:rsid w:val="00966374"/>
    <w:rsid w:val="00973387"/>
    <w:rsid w:val="009753DE"/>
    <w:rsid w:val="0097556F"/>
    <w:rsid w:val="00975647"/>
    <w:rsid w:val="00980886"/>
    <w:rsid w:val="0098152D"/>
    <w:rsid w:val="009822D3"/>
    <w:rsid w:val="00983D7C"/>
    <w:rsid w:val="00984126"/>
    <w:rsid w:val="00985520"/>
    <w:rsid w:val="009929EE"/>
    <w:rsid w:val="00993F06"/>
    <w:rsid w:val="00995018"/>
    <w:rsid w:val="009954CF"/>
    <w:rsid w:val="009962B8"/>
    <w:rsid w:val="009A0346"/>
    <w:rsid w:val="009A0461"/>
    <w:rsid w:val="009A0E0B"/>
    <w:rsid w:val="009A1E45"/>
    <w:rsid w:val="009A3250"/>
    <w:rsid w:val="009A5DDE"/>
    <w:rsid w:val="009A67F6"/>
    <w:rsid w:val="009A6EF0"/>
    <w:rsid w:val="009B0613"/>
    <w:rsid w:val="009B1D7D"/>
    <w:rsid w:val="009B5381"/>
    <w:rsid w:val="009B6250"/>
    <w:rsid w:val="009B6654"/>
    <w:rsid w:val="009B731B"/>
    <w:rsid w:val="009B774E"/>
    <w:rsid w:val="009C0348"/>
    <w:rsid w:val="009C08A8"/>
    <w:rsid w:val="009C2077"/>
    <w:rsid w:val="009C3416"/>
    <w:rsid w:val="009C40A9"/>
    <w:rsid w:val="009C4FC5"/>
    <w:rsid w:val="009D1375"/>
    <w:rsid w:val="009D2E4D"/>
    <w:rsid w:val="009D2E9F"/>
    <w:rsid w:val="009D587D"/>
    <w:rsid w:val="009D5A88"/>
    <w:rsid w:val="009D6787"/>
    <w:rsid w:val="009D6B76"/>
    <w:rsid w:val="009E0796"/>
    <w:rsid w:val="009E308D"/>
    <w:rsid w:val="009E541D"/>
    <w:rsid w:val="009E70F1"/>
    <w:rsid w:val="009E726F"/>
    <w:rsid w:val="009E7709"/>
    <w:rsid w:val="009E794F"/>
    <w:rsid w:val="009E7FFB"/>
    <w:rsid w:val="009F33A4"/>
    <w:rsid w:val="009F3622"/>
    <w:rsid w:val="009F368E"/>
    <w:rsid w:val="009F44EB"/>
    <w:rsid w:val="009F4621"/>
    <w:rsid w:val="009F4A0F"/>
    <w:rsid w:val="009F4B56"/>
    <w:rsid w:val="009F4FAF"/>
    <w:rsid w:val="009F5D58"/>
    <w:rsid w:val="009F695F"/>
    <w:rsid w:val="00A0059E"/>
    <w:rsid w:val="00A02B95"/>
    <w:rsid w:val="00A0361C"/>
    <w:rsid w:val="00A03E21"/>
    <w:rsid w:val="00A06C32"/>
    <w:rsid w:val="00A07B7E"/>
    <w:rsid w:val="00A11F2A"/>
    <w:rsid w:val="00A137E4"/>
    <w:rsid w:val="00A13BD3"/>
    <w:rsid w:val="00A13E18"/>
    <w:rsid w:val="00A145DF"/>
    <w:rsid w:val="00A16222"/>
    <w:rsid w:val="00A162D9"/>
    <w:rsid w:val="00A16A65"/>
    <w:rsid w:val="00A173AC"/>
    <w:rsid w:val="00A17B2B"/>
    <w:rsid w:val="00A20A65"/>
    <w:rsid w:val="00A21A15"/>
    <w:rsid w:val="00A21C0E"/>
    <w:rsid w:val="00A21DE8"/>
    <w:rsid w:val="00A21F0A"/>
    <w:rsid w:val="00A22506"/>
    <w:rsid w:val="00A2270B"/>
    <w:rsid w:val="00A23DF5"/>
    <w:rsid w:val="00A24CCF"/>
    <w:rsid w:val="00A24F33"/>
    <w:rsid w:val="00A2529C"/>
    <w:rsid w:val="00A254C2"/>
    <w:rsid w:val="00A2567C"/>
    <w:rsid w:val="00A25F79"/>
    <w:rsid w:val="00A303A9"/>
    <w:rsid w:val="00A305E7"/>
    <w:rsid w:val="00A32B96"/>
    <w:rsid w:val="00A370C0"/>
    <w:rsid w:val="00A41674"/>
    <w:rsid w:val="00A42266"/>
    <w:rsid w:val="00A43037"/>
    <w:rsid w:val="00A45152"/>
    <w:rsid w:val="00A455E3"/>
    <w:rsid w:val="00A4679F"/>
    <w:rsid w:val="00A47D60"/>
    <w:rsid w:val="00A5067E"/>
    <w:rsid w:val="00A52F62"/>
    <w:rsid w:val="00A5473D"/>
    <w:rsid w:val="00A54880"/>
    <w:rsid w:val="00A54C16"/>
    <w:rsid w:val="00A553DA"/>
    <w:rsid w:val="00A55811"/>
    <w:rsid w:val="00A56EE7"/>
    <w:rsid w:val="00A5720C"/>
    <w:rsid w:val="00A6013E"/>
    <w:rsid w:val="00A60981"/>
    <w:rsid w:val="00A60C53"/>
    <w:rsid w:val="00A62269"/>
    <w:rsid w:val="00A62FB9"/>
    <w:rsid w:val="00A630AF"/>
    <w:rsid w:val="00A63ED9"/>
    <w:rsid w:val="00A64E5F"/>
    <w:rsid w:val="00A65E30"/>
    <w:rsid w:val="00A67F66"/>
    <w:rsid w:val="00A71508"/>
    <w:rsid w:val="00A7176D"/>
    <w:rsid w:val="00A71A43"/>
    <w:rsid w:val="00A739E8"/>
    <w:rsid w:val="00A75368"/>
    <w:rsid w:val="00A76F96"/>
    <w:rsid w:val="00A77D41"/>
    <w:rsid w:val="00A82B34"/>
    <w:rsid w:val="00A837D6"/>
    <w:rsid w:val="00A83EB9"/>
    <w:rsid w:val="00A84363"/>
    <w:rsid w:val="00A847B0"/>
    <w:rsid w:val="00A84F23"/>
    <w:rsid w:val="00A90859"/>
    <w:rsid w:val="00A90FFF"/>
    <w:rsid w:val="00A92CFF"/>
    <w:rsid w:val="00A939FF"/>
    <w:rsid w:val="00A94946"/>
    <w:rsid w:val="00A94DD2"/>
    <w:rsid w:val="00A969B1"/>
    <w:rsid w:val="00A96B27"/>
    <w:rsid w:val="00A96FC9"/>
    <w:rsid w:val="00A9743D"/>
    <w:rsid w:val="00A97D3D"/>
    <w:rsid w:val="00AA043F"/>
    <w:rsid w:val="00AA314C"/>
    <w:rsid w:val="00AA4684"/>
    <w:rsid w:val="00AA5997"/>
    <w:rsid w:val="00AA5FA9"/>
    <w:rsid w:val="00AA7F6E"/>
    <w:rsid w:val="00AB129A"/>
    <w:rsid w:val="00AB12B7"/>
    <w:rsid w:val="00AB2133"/>
    <w:rsid w:val="00AB26CE"/>
    <w:rsid w:val="00AB2AA3"/>
    <w:rsid w:val="00AB4983"/>
    <w:rsid w:val="00AB72D0"/>
    <w:rsid w:val="00AC20E2"/>
    <w:rsid w:val="00AC23D6"/>
    <w:rsid w:val="00AC2553"/>
    <w:rsid w:val="00AC2D3B"/>
    <w:rsid w:val="00AC2FA3"/>
    <w:rsid w:val="00AC5555"/>
    <w:rsid w:val="00AC5675"/>
    <w:rsid w:val="00AC6D09"/>
    <w:rsid w:val="00AC72FF"/>
    <w:rsid w:val="00AD1F55"/>
    <w:rsid w:val="00AD2204"/>
    <w:rsid w:val="00AD2A07"/>
    <w:rsid w:val="00AD2AF6"/>
    <w:rsid w:val="00AD34E1"/>
    <w:rsid w:val="00AD45FD"/>
    <w:rsid w:val="00AD5034"/>
    <w:rsid w:val="00AD5A82"/>
    <w:rsid w:val="00AD726D"/>
    <w:rsid w:val="00AE09CA"/>
    <w:rsid w:val="00AE4531"/>
    <w:rsid w:val="00AE48F4"/>
    <w:rsid w:val="00AE4902"/>
    <w:rsid w:val="00AE5D94"/>
    <w:rsid w:val="00AE62E4"/>
    <w:rsid w:val="00AE66AE"/>
    <w:rsid w:val="00AF2B56"/>
    <w:rsid w:val="00AF30BF"/>
    <w:rsid w:val="00AF3253"/>
    <w:rsid w:val="00AF4A67"/>
    <w:rsid w:val="00B001DB"/>
    <w:rsid w:val="00B006A9"/>
    <w:rsid w:val="00B0179A"/>
    <w:rsid w:val="00B02857"/>
    <w:rsid w:val="00B042B7"/>
    <w:rsid w:val="00B04B78"/>
    <w:rsid w:val="00B06F33"/>
    <w:rsid w:val="00B07895"/>
    <w:rsid w:val="00B078F5"/>
    <w:rsid w:val="00B102A1"/>
    <w:rsid w:val="00B12417"/>
    <w:rsid w:val="00B129F7"/>
    <w:rsid w:val="00B13226"/>
    <w:rsid w:val="00B139B4"/>
    <w:rsid w:val="00B13F9F"/>
    <w:rsid w:val="00B15E12"/>
    <w:rsid w:val="00B171D1"/>
    <w:rsid w:val="00B172EC"/>
    <w:rsid w:val="00B17B4A"/>
    <w:rsid w:val="00B17EFD"/>
    <w:rsid w:val="00B20ADC"/>
    <w:rsid w:val="00B21470"/>
    <w:rsid w:val="00B25EB7"/>
    <w:rsid w:val="00B27040"/>
    <w:rsid w:val="00B275E2"/>
    <w:rsid w:val="00B3081E"/>
    <w:rsid w:val="00B30BEB"/>
    <w:rsid w:val="00B34720"/>
    <w:rsid w:val="00B347EB"/>
    <w:rsid w:val="00B349B2"/>
    <w:rsid w:val="00B351C7"/>
    <w:rsid w:val="00B36303"/>
    <w:rsid w:val="00B376AA"/>
    <w:rsid w:val="00B37768"/>
    <w:rsid w:val="00B40690"/>
    <w:rsid w:val="00B4102B"/>
    <w:rsid w:val="00B4324F"/>
    <w:rsid w:val="00B4388C"/>
    <w:rsid w:val="00B4541D"/>
    <w:rsid w:val="00B45489"/>
    <w:rsid w:val="00B4662F"/>
    <w:rsid w:val="00B471AA"/>
    <w:rsid w:val="00B47A47"/>
    <w:rsid w:val="00B502B5"/>
    <w:rsid w:val="00B52B5E"/>
    <w:rsid w:val="00B55F5F"/>
    <w:rsid w:val="00B566E4"/>
    <w:rsid w:val="00B56CDB"/>
    <w:rsid w:val="00B60653"/>
    <w:rsid w:val="00B6089A"/>
    <w:rsid w:val="00B649A6"/>
    <w:rsid w:val="00B64F90"/>
    <w:rsid w:val="00B64FB5"/>
    <w:rsid w:val="00B6540D"/>
    <w:rsid w:val="00B65DC4"/>
    <w:rsid w:val="00B67302"/>
    <w:rsid w:val="00B67433"/>
    <w:rsid w:val="00B67867"/>
    <w:rsid w:val="00B71C2A"/>
    <w:rsid w:val="00B73D2B"/>
    <w:rsid w:val="00B80AAF"/>
    <w:rsid w:val="00B80C56"/>
    <w:rsid w:val="00B80F27"/>
    <w:rsid w:val="00B821ED"/>
    <w:rsid w:val="00B82631"/>
    <w:rsid w:val="00B827A5"/>
    <w:rsid w:val="00B836BB"/>
    <w:rsid w:val="00B83706"/>
    <w:rsid w:val="00B84338"/>
    <w:rsid w:val="00B864AB"/>
    <w:rsid w:val="00B86F9B"/>
    <w:rsid w:val="00B90906"/>
    <w:rsid w:val="00B90DF6"/>
    <w:rsid w:val="00B915E7"/>
    <w:rsid w:val="00B91858"/>
    <w:rsid w:val="00B91BC5"/>
    <w:rsid w:val="00B91C2B"/>
    <w:rsid w:val="00B9215B"/>
    <w:rsid w:val="00B92595"/>
    <w:rsid w:val="00B976F8"/>
    <w:rsid w:val="00BA3525"/>
    <w:rsid w:val="00BA55F8"/>
    <w:rsid w:val="00BA5963"/>
    <w:rsid w:val="00BA68E9"/>
    <w:rsid w:val="00BA6DFF"/>
    <w:rsid w:val="00BA73EB"/>
    <w:rsid w:val="00BB0347"/>
    <w:rsid w:val="00BB1F4F"/>
    <w:rsid w:val="00BB229C"/>
    <w:rsid w:val="00BB2A1F"/>
    <w:rsid w:val="00BB3286"/>
    <w:rsid w:val="00BB36D4"/>
    <w:rsid w:val="00BB496C"/>
    <w:rsid w:val="00BB4C97"/>
    <w:rsid w:val="00BB51F8"/>
    <w:rsid w:val="00BB58AA"/>
    <w:rsid w:val="00BB6275"/>
    <w:rsid w:val="00BB6B1A"/>
    <w:rsid w:val="00BC1C9D"/>
    <w:rsid w:val="00BC3DAF"/>
    <w:rsid w:val="00BC504C"/>
    <w:rsid w:val="00BC6B5E"/>
    <w:rsid w:val="00BC6BD3"/>
    <w:rsid w:val="00BD02F4"/>
    <w:rsid w:val="00BD09B0"/>
    <w:rsid w:val="00BD23BF"/>
    <w:rsid w:val="00BD3766"/>
    <w:rsid w:val="00BD40D8"/>
    <w:rsid w:val="00BD4280"/>
    <w:rsid w:val="00BD58FB"/>
    <w:rsid w:val="00BD6E7B"/>
    <w:rsid w:val="00BD6F74"/>
    <w:rsid w:val="00BD7873"/>
    <w:rsid w:val="00BD7C07"/>
    <w:rsid w:val="00BE10C7"/>
    <w:rsid w:val="00BE1330"/>
    <w:rsid w:val="00BE13F8"/>
    <w:rsid w:val="00BE35BA"/>
    <w:rsid w:val="00BE3AD6"/>
    <w:rsid w:val="00BE478E"/>
    <w:rsid w:val="00BE4C34"/>
    <w:rsid w:val="00BE56DC"/>
    <w:rsid w:val="00BE5C55"/>
    <w:rsid w:val="00BE5E00"/>
    <w:rsid w:val="00BE617B"/>
    <w:rsid w:val="00BE66C3"/>
    <w:rsid w:val="00BF173C"/>
    <w:rsid w:val="00BF1AC3"/>
    <w:rsid w:val="00BF2E2E"/>
    <w:rsid w:val="00BF432C"/>
    <w:rsid w:val="00BF60E3"/>
    <w:rsid w:val="00BF6263"/>
    <w:rsid w:val="00BF6FFD"/>
    <w:rsid w:val="00C002F6"/>
    <w:rsid w:val="00C01A53"/>
    <w:rsid w:val="00C02C9E"/>
    <w:rsid w:val="00C041E8"/>
    <w:rsid w:val="00C05AD9"/>
    <w:rsid w:val="00C06A37"/>
    <w:rsid w:val="00C077E1"/>
    <w:rsid w:val="00C123A5"/>
    <w:rsid w:val="00C13B4C"/>
    <w:rsid w:val="00C159C4"/>
    <w:rsid w:val="00C20660"/>
    <w:rsid w:val="00C244A6"/>
    <w:rsid w:val="00C251AE"/>
    <w:rsid w:val="00C25F47"/>
    <w:rsid w:val="00C26335"/>
    <w:rsid w:val="00C26ACA"/>
    <w:rsid w:val="00C31F22"/>
    <w:rsid w:val="00C32337"/>
    <w:rsid w:val="00C328D9"/>
    <w:rsid w:val="00C3407E"/>
    <w:rsid w:val="00C34B17"/>
    <w:rsid w:val="00C354B9"/>
    <w:rsid w:val="00C3693C"/>
    <w:rsid w:val="00C36C39"/>
    <w:rsid w:val="00C370D7"/>
    <w:rsid w:val="00C374C3"/>
    <w:rsid w:val="00C40843"/>
    <w:rsid w:val="00C40B55"/>
    <w:rsid w:val="00C41D11"/>
    <w:rsid w:val="00C4299B"/>
    <w:rsid w:val="00C44D85"/>
    <w:rsid w:val="00C44FAD"/>
    <w:rsid w:val="00C45971"/>
    <w:rsid w:val="00C466B8"/>
    <w:rsid w:val="00C473FD"/>
    <w:rsid w:val="00C50F74"/>
    <w:rsid w:val="00C51760"/>
    <w:rsid w:val="00C51879"/>
    <w:rsid w:val="00C51EE1"/>
    <w:rsid w:val="00C54046"/>
    <w:rsid w:val="00C54941"/>
    <w:rsid w:val="00C55596"/>
    <w:rsid w:val="00C5754A"/>
    <w:rsid w:val="00C610CC"/>
    <w:rsid w:val="00C616C4"/>
    <w:rsid w:val="00C625B4"/>
    <w:rsid w:val="00C62FD0"/>
    <w:rsid w:val="00C635D9"/>
    <w:rsid w:val="00C65CF3"/>
    <w:rsid w:val="00C71F97"/>
    <w:rsid w:val="00C722CE"/>
    <w:rsid w:val="00C728CB"/>
    <w:rsid w:val="00C737E9"/>
    <w:rsid w:val="00C74EDE"/>
    <w:rsid w:val="00C7749C"/>
    <w:rsid w:val="00C77BD3"/>
    <w:rsid w:val="00C80664"/>
    <w:rsid w:val="00C825EA"/>
    <w:rsid w:val="00C826BD"/>
    <w:rsid w:val="00C83115"/>
    <w:rsid w:val="00C8332E"/>
    <w:rsid w:val="00C8344D"/>
    <w:rsid w:val="00C836EA"/>
    <w:rsid w:val="00C84606"/>
    <w:rsid w:val="00C85196"/>
    <w:rsid w:val="00C865F3"/>
    <w:rsid w:val="00C86B46"/>
    <w:rsid w:val="00C87DDD"/>
    <w:rsid w:val="00C91960"/>
    <w:rsid w:val="00C96E33"/>
    <w:rsid w:val="00CA031F"/>
    <w:rsid w:val="00CA1025"/>
    <w:rsid w:val="00CA39EC"/>
    <w:rsid w:val="00CA3CF2"/>
    <w:rsid w:val="00CA4161"/>
    <w:rsid w:val="00CA4A6A"/>
    <w:rsid w:val="00CA556B"/>
    <w:rsid w:val="00CA56BD"/>
    <w:rsid w:val="00CA591B"/>
    <w:rsid w:val="00CA59E8"/>
    <w:rsid w:val="00CA5D41"/>
    <w:rsid w:val="00CA6833"/>
    <w:rsid w:val="00CB1132"/>
    <w:rsid w:val="00CB16E7"/>
    <w:rsid w:val="00CB1BF2"/>
    <w:rsid w:val="00CB235B"/>
    <w:rsid w:val="00CB274C"/>
    <w:rsid w:val="00CB2A17"/>
    <w:rsid w:val="00CB393F"/>
    <w:rsid w:val="00CB423E"/>
    <w:rsid w:val="00CB4CC7"/>
    <w:rsid w:val="00CB5A4D"/>
    <w:rsid w:val="00CC162A"/>
    <w:rsid w:val="00CC1F40"/>
    <w:rsid w:val="00CC3287"/>
    <w:rsid w:val="00CC363C"/>
    <w:rsid w:val="00CC4DE8"/>
    <w:rsid w:val="00CC507A"/>
    <w:rsid w:val="00CC5658"/>
    <w:rsid w:val="00CC5ADF"/>
    <w:rsid w:val="00CC70C6"/>
    <w:rsid w:val="00CC7ACF"/>
    <w:rsid w:val="00CD0FA8"/>
    <w:rsid w:val="00CD24B0"/>
    <w:rsid w:val="00CD2D86"/>
    <w:rsid w:val="00CD2E63"/>
    <w:rsid w:val="00CD38A5"/>
    <w:rsid w:val="00CD3FCB"/>
    <w:rsid w:val="00CD6239"/>
    <w:rsid w:val="00CD6438"/>
    <w:rsid w:val="00CD7756"/>
    <w:rsid w:val="00CE0999"/>
    <w:rsid w:val="00CE0B44"/>
    <w:rsid w:val="00CE1CEF"/>
    <w:rsid w:val="00CE2C11"/>
    <w:rsid w:val="00CE404D"/>
    <w:rsid w:val="00CE62CD"/>
    <w:rsid w:val="00CE7F58"/>
    <w:rsid w:val="00CF0441"/>
    <w:rsid w:val="00CF1FE4"/>
    <w:rsid w:val="00CF2BD1"/>
    <w:rsid w:val="00CF438F"/>
    <w:rsid w:val="00CF4D86"/>
    <w:rsid w:val="00CF5966"/>
    <w:rsid w:val="00CF5E8A"/>
    <w:rsid w:val="00CF797B"/>
    <w:rsid w:val="00D00E0D"/>
    <w:rsid w:val="00D0127A"/>
    <w:rsid w:val="00D016E1"/>
    <w:rsid w:val="00D01CA7"/>
    <w:rsid w:val="00D01F2F"/>
    <w:rsid w:val="00D025DE"/>
    <w:rsid w:val="00D0330E"/>
    <w:rsid w:val="00D0440F"/>
    <w:rsid w:val="00D047ED"/>
    <w:rsid w:val="00D04E06"/>
    <w:rsid w:val="00D05A3D"/>
    <w:rsid w:val="00D05B4E"/>
    <w:rsid w:val="00D07A4F"/>
    <w:rsid w:val="00D07CDF"/>
    <w:rsid w:val="00D1097D"/>
    <w:rsid w:val="00D10A40"/>
    <w:rsid w:val="00D11DC6"/>
    <w:rsid w:val="00D13587"/>
    <w:rsid w:val="00D1479D"/>
    <w:rsid w:val="00D14FB5"/>
    <w:rsid w:val="00D1505C"/>
    <w:rsid w:val="00D1508B"/>
    <w:rsid w:val="00D1788A"/>
    <w:rsid w:val="00D178E2"/>
    <w:rsid w:val="00D207FD"/>
    <w:rsid w:val="00D230C2"/>
    <w:rsid w:val="00D2362D"/>
    <w:rsid w:val="00D25A0A"/>
    <w:rsid w:val="00D26006"/>
    <w:rsid w:val="00D26346"/>
    <w:rsid w:val="00D26DB3"/>
    <w:rsid w:val="00D27E3E"/>
    <w:rsid w:val="00D3062F"/>
    <w:rsid w:val="00D31B5E"/>
    <w:rsid w:val="00D346D5"/>
    <w:rsid w:val="00D36C97"/>
    <w:rsid w:val="00D37E81"/>
    <w:rsid w:val="00D4039A"/>
    <w:rsid w:val="00D406CE"/>
    <w:rsid w:val="00D40781"/>
    <w:rsid w:val="00D41651"/>
    <w:rsid w:val="00D42FFA"/>
    <w:rsid w:val="00D444AE"/>
    <w:rsid w:val="00D448D8"/>
    <w:rsid w:val="00D454E2"/>
    <w:rsid w:val="00D46493"/>
    <w:rsid w:val="00D465A9"/>
    <w:rsid w:val="00D47E4D"/>
    <w:rsid w:val="00D5024E"/>
    <w:rsid w:val="00D53408"/>
    <w:rsid w:val="00D55D7F"/>
    <w:rsid w:val="00D55D9F"/>
    <w:rsid w:val="00D5725A"/>
    <w:rsid w:val="00D60453"/>
    <w:rsid w:val="00D604A4"/>
    <w:rsid w:val="00D61D46"/>
    <w:rsid w:val="00D629C7"/>
    <w:rsid w:val="00D64C72"/>
    <w:rsid w:val="00D65F58"/>
    <w:rsid w:val="00D667BC"/>
    <w:rsid w:val="00D676E7"/>
    <w:rsid w:val="00D6775A"/>
    <w:rsid w:val="00D728EC"/>
    <w:rsid w:val="00D72A8A"/>
    <w:rsid w:val="00D73494"/>
    <w:rsid w:val="00D743D1"/>
    <w:rsid w:val="00D74B38"/>
    <w:rsid w:val="00D74F99"/>
    <w:rsid w:val="00D753B9"/>
    <w:rsid w:val="00D758CD"/>
    <w:rsid w:val="00D779A8"/>
    <w:rsid w:val="00D81031"/>
    <w:rsid w:val="00D8151C"/>
    <w:rsid w:val="00D81FA8"/>
    <w:rsid w:val="00D8210C"/>
    <w:rsid w:val="00D82DDA"/>
    <w:rsid w:val="00D84E76"/>
    <w:rsid w:val="00D86516"/>
    <w:rsid w:val="00D86B80"/>
    <w:rsid w:val="00D87D8E"/>
    <w:rsid w:val="00D91748"/>
    <w:rsid w:val="00D9181D"/>
    <w:rsid w:val="00D933B6"/>
    <w:rsid w:val="00D95CB0"/>
    <w:rsid w:val="00D96CC6"/>
    <w:rsid w:val="00D97FA1"/>
    <w:rsid w:val="00DA00F2"/>
    <w:rsid w:val="00DA02B7"/>
    <w:rsid w:val="00DA05E6"/>
    <w:rsid w:val="00DA4DFF"/>
    <w:rsid w:val="00DA6237"/>
    <w:rsid w:val="00DA6FF3"/>
    <w:rsid w:val="00DB0DD6"/>
    <w:rsid w:val="00DB10C3"/>
    <w:rsid w:val="00DB37B9"/>
    <w:rsid w:val="00DB46C8"/>
    <w:rsid w:val="00DB644D"/>
    <w:rsid w:val="00DB64A4"/>
    <w:rsid w:val="00DB693C"/>
    <w:rsid w:val="00DB7750"/>
    <w:rsid w:val="00DB7E3B"/>
    <w:rsid w:val="00DC006B"/>
    <w:rsid w:val="00DC12AF"/>
    <w:rsid w:val="00DC207A"/>
    <w:rsid w:val="00DC38A2"/>
    <w:rsid w:val="00DC5920"/>
    <w:rsid w:val="00DC7067"/>
    <w:rsid w:val="00DC73B4"/>
    <w:rsid w:val="00DC74B7"/>
    <w:rsid w:val="00DD0056"/>
    <w:rsid w:val="00DD06F5"/>
    <w:rsid w:val="00DD1235"/>
    <w:rsid w:val="00DD1504"/>
    <w:rsid w:val="00DD1CDE"/>
    <w:rsid w:val="00DD244F"/>
    <w:rsid w:val="00DD5255"/>
    <w:rsid w:val="00DD5D4F"/>
    <w:rsid w:val="00DE0A88"/>
    <w:rsid w:val="00DE29EB"/>
    <w:rsid w:val="00DE3DBE"/>
    <w:rsid w:val="00DE4CC8"/>
    <w:rsid w:val="00DE5D97"/>
    <w:rsid w:val="00DF0756"/>
    <w:rsid w:val="00DF1125"/>
    <w:rsid w:val="00DF1FF0"/>
    <w:rsid w:val="00DF32DE"/>
    <w:rsid w:val="00DF43AC"/>
    <w:rsid w:val="00DF5172"/>
    <w:rsid w:val="00DF5F7F"/>
    <w:rsid w:val="00DF62E9"/>
    <w:rsid w:val="00DF66ED"/>
    <w:rsid w:val="00DF78EF"/>
    <w:rsid w:val="00DF79C8"/>
    <w:rsid w:val="00E01952"/>
    <w:rsid w:val="00E0209B"/>
    <w:rsid w:val="00E02137"/>
    <w:rsid w:val="00E03449"/>
    <w:rsid w:val="00E10B6B"/>
    <w:rsid w:val="00E10B98"/>
    <w:rsid w:val="00E11061"/>
    <w:rsid w:val="00E11F4E"/>
    <w:rsid w:val="00E1306D"/>
    <w:rsid w:val="00E173BE"/>
    <w:rsid w:val="00E20117"/>
    <w:rsid w:val="00E205EF"/>
    <w:rsid w:val="00E23587"/>
    <w:rsid w:val="00E2434B"/>
    <w:rsid w:val="00E26E8D"/>
    <w:rsid w:val="00E270C4"/>
    <w:rsid w:val="00E27649"/>
    <w:rsid w:val="00E30606"/>
    <w:rsid w:val="00E32119"/>
    <w:rsid w:val="00E3241D"/>
    <w:rsid w:val="00E32F50"/>
    <w:rsid w:val="00E338E5"/>
    <w:rsid w:val="00E33D93"/>
    <w:rsid w:val="00E34001"/>
    <w:rsid w:val="00E364CE"/>
    <w:rsid w:val="00E42188"/>
    <w:rsid w:val="00E436C6"/>
    <w:rsid w:val="00E44AA0"/>
    <w:rsid w:val="00E45093"/>
    <w:rsid w:val="00E45B4C"/>
    <w:rsid w:val="00E46DBD"/>
    <w:rsid w:val="00E46FA5"/>
    <w:rsid w:val="00E4758D"/>
    <w:rsid w:val="00E47C6A"/>
    <w:rsid w:val="00E50C17"/>
    <w:rsid w:val="00E54C42"/>
    <w:rsid w:val="00E57774"/>
    <w:rsid w:val="00E606EB"/>
    <w:rsid w:val="00E613C8"/>
    <w:rsid w:val="00E6182C"/>
    <w:rsid w:val="00E63888"/>
    <w:rsid w:val="00E663D5"/>
    <w:rsid w:val="00E67FA0"/>
    <w:rsid w:val="00E710C9"/>
    <w:rsid w:val="00E71879"/>
    <w:rsid w:val="00E718EE"/>
    <w:rsid w:val="00E72C03"/>
    <w:rsid w:val="00E74B27"/>
    <w:rsid w:val="00E74F54"/>
    <w:rsid w:val="00E77B11"/>
    <w:rsid w:val="00E77CAA"/>
    <w:rsid w:val="00E80F98"/>
    <w:rsid w:val="00E8464A"/>
    <w:rsid w:val="00E868F0"/>
    <w:rsid w:val="00E910A5"/>
    <w:rsid w:val="00E92C43"/>
    <w:rsid w:val="00E9399E"/>
    <w:rsid w:val="00E951C5"/>
    <w:rsid w:val="00E954B8"/>
    <w:rsid w:val="00E95BDB"/>
    <w:rsid w:val="00E95F1C"/>
    <w:rsid w:val="00EA16C2"/>
    <w:rsid w:val="00EA194F"/>
    <w:rsid w:val="00EA1A96"/>
    <w:rsid w:val="00EA3D71"/>
    <w:rsid w:val="00EA4570"/>
    <w:rsid w:val="00EA51C2"/>
    <w:rsid w:val="00EA64EE"/>
    <w:rsid w:val="00EA7DE7"/>
    <w:rsid w:val="00EB03CE"/>
    <w:rsid w:val="00EB0639"/>
    <w:rsid w:val="00EB3100"/>
    <w:rsid w:val="00EB3B75"/>
    <w:rsid w:val="00EB58CE"/>
    <w:rsid w:val="00EB6372"/>
    <w:rsid w:val="00EB74C4"/>
    <w:rsid w:val="00EC1C1F"/>
    <w:rsid w:val="00EC339F"/>
    <w:rsid w:val="00EC3593"/>
    <w:rsid w:val="00EC4611"/>
    <w:rsid w:val="00EC6256"/>
    <w:rsid w:val="00ED118F"/>
    <w:rsid w:val="00ED14E4"/>
    <w:rsid w:val="00ED1EDB"/>
    <w:rsid w:val="00ED3CE2"/>
    <w:rsid w:val="00ED566B"/>
    <w:rsid w:val="00ED5F24"/>
    <w:rsid w:val="00ED5F3B"/>
    <w:rsid w:val="00ED646A"/>
    <w:rsid w:val="00ED68CB"/>
    <w:rsid w:val="00ED7E1E"/>
    <w:rsid w:val="00EE0A49"/>
    <w:rsid w:val="00EE0C0D"/>
    <w:rsid w:val="00EE0C5C"/>
    <w:rsid w:val="00EE30F6"/>
    <w:rsid w:val="00EE3613"/>
    <w:rsid w:val="00EE40E2"/>
    <w:rsid w:val="00EE4E60"/>
    <w:rsid w:val="00EE5EA9"/>
    <w:rsid w:val="00EE6078"/>
    <w:rsid w:val="00EE6DC1"/>
    <w:rsid w:val="00EE71B3"/>
    <w:rsid w:val="00EE7628"/>
    <w:rsid w:val="00EF1497"/>
    <w:rsid w:val="00EF1E95"/>
    <w:rsid w:val="00EF2397"/>
    <w:rsid w:val="00EF2523"/>
    <w:rsid w:val="00EF2B12"/>
    <w:rsid w:val="00EF41FF"/>
    <w:rsid w:val="00EF4BC7"/>
    <w:rsid w:val="00EF661B"/>
    <w:rsid w:val="00F019CC"/>
    <w:rsid w:val="00F0265C"/>
    <w:rsid w:val="00F02A0E"/>
    <w:rsid w:val="00F04335"/>
    <w:rsid w:val="00F0489E"/>
    <w:rsid w:val="00F056AF"/>
    <w:rsid w:val="00F059EE"/>
    <w:rsid w:val="00F05CAD"/>
    <w:rsid w:val="00F066CF"/>
    <w:rsid w:val="00F06D26"/>
    <w:rsid w:val="00F10730"/>
    <w:rsid w:val="00F10CFD"/>
    <w:rsid w:val="00F11D09"/>
    <w:rsid w:val="00F12F7D"/>
    <w:rsid w:val="00F14014"/>
    <w:rsid w:val="00F14DEF"/>
    <w:rsid w:val="00F14F16"/>
    <w:rsid w:val="00F15081"/>
    <w:rsid w:val="00F15879"/>
    <w:rsid w:val="00F158D5"/>
    <w:rsid w:val="00F165A1"/>
    <w:rsid w:val="00F20224"/>
    <w:rsid w:val="00F20E8F"/>
    <w:rsid w:val="00F21CCE"/>
    <w:rsid w:val="00F231A0"/>
    <w:rsid w:val="00F23327"/>
    <w:rsid w:val="00F233BF"/>
    <w:rsid w:val="00F25F57"/>
    <w:rsid w:val="00F27D39"/>
    <w:rsid w:val="00F31E6F"/>
    <w:rsid w:val="00F33720"/>
    <w:rsid w:val="00F3404D"/>
    <w:rsid w:val="00F34CB7"/>
    <w:rsid w:val="00F36022"/>
    <w:rsid w:val="00F36696"/>
    <w:rsid w:val="00F36804"/>
    <w:rsid w:val="00F40AB1"/>
    <w:rsid w:val="00F40F64"/>
    <w:rsid w:val="00F41593"/>
    <w:rsid w:val="00F42F90"/>
    <w:rsid w:val="00F43496"/>
    <w:rsid w:val="00F441D6"/>
    <w:rsid w:val="00F44560"/>
    <w:rsid w:val="00F45ED2"/>
    <w:rsid w:val="00F47EBE"/>
    <w:rsid w:val="00F5067E"/>
    <w:rsid w:val="00F51B37"/>
    <w:rsid w:val="00F549BA"/>
    <w:rsid w:val="00F54B97"/>
    <w:rsid w:val="00F54BE7"/>
    <w:rsid w:val="00F54D09"/>
    <w:rsid w:val="00F55008"/>
    <w:rsid w:val="00F55247"/>
    <w:rsid w:val="00F55F00"/>
    <w:rsid w:val="00F60466"/>
    <w:rsid w:val="00F61234"/>
    <w:rsid w:val="00F62CAE"/>
    <w:rsid w:val="00F633DE"/>
    <w:rsid w:val="00F63F38"/>
    <w:rsid w:val="00F6444F"/>
    <w:rsid w:val="00F652C8"/>
    <w:rsid w:val="00F65829"/>
    <w:rsid w:val="00F6613E"/>
    <w:rsid w:val="00F66B44"/>
    <w:rsid w:val="00F72F44"/>
    <w:rsid w:val="00F74ED4"/>
    <w:rsid w:val="00F750E7"/>
    <w:rsid w:val="00F76053"/>
    <w:rsid w:val="00F7674E"/>
    <w:rsid w:val="00F77ABC"/>
    <w:rsid w:val="00F81997"/>
    <w:rsid w:val="00F833AF"/>
    <w:rsid w:val="00F84D49"/>
    <w:rsid w:val="00F85635"/>
    <w:rsid w:val="00F85AE9"/>
    <w:rsid w:val="00F9005B"/>
    <w:rsid w:val="00F900D2"/>
    <w:rsid w:val="00F9122D"/>
    <w:rsid w:val="00F91970"/>
    <w:rsid w:val="00F91A62"/>
    <w:rsid w:val="00F92B7C"/>
    <w:rsid w:val="00F93C5D"/>
    <w:rsid w:val="00F93D80"/>
    <w:rsid w:val="00F9485B"/>
    <w:rsid w:val="00F94DA5"/>
    <w:rsid w:val="00F94EB4"/>
    <w:rsid w:val="00F96489"/>
    <w:rsid w:val="00F967E9"/>
    <w:rsid w:val="00F96FF3"/>
    <w:rsid w:val="00FA01D1"/>
    <w:rsid w:val="00FA5527"/>
    <w:rsid w:val="00FA56D3"/>
    <w:rsid w:val="00FA614A"/>
    <w:rsid w:val="00FA69E6"/>
    <w:rsid w:val="00FB08C7"/>
    <w:rsid w:val="00FB1566"/>
    <w:rsid w:val="00FB445C"/>
    <w:rsid w:val="00FB478C"/>
    <w:rsid w:val="00FB5ADE"/>
    <w:rsid w:val="00FB5C71"/>
    <w:rsid w:val="00FC13AD"/>
    <w:rsid w:val="00FC30C0"/>
    <w:rsid w:val="00FC4090"/>
    <w:rsid w:val="00FC5950"/>
    <w:rsid w:val="00FC5DBE"/>
    <w:rsid w:val="00FC60DE"/>
    <w:rsid w:val="00FC70DA"/>
    <w:rsid w:val="00FD17A8"/>
    <w:rsid w:val="00FD4049"/>
    <w:rsid w:val="00FD4D12"/>
    <w:rsid w:val="00FD67E2"/>
    <w:rsid w:val="00FD6D9A"/>
    <w:rsid w:val="00FD774A"/>
    <w:rsid w:val="00FE04AA"/>
    <w:rsid w:val="00FE3D5F"/>
    <w:rsid w:val="00FE3DAD"/>
    <w:rsid w:val="00FE46E0"/>
    <w:rsid w:val="00FE56F8"/>
    <w:rsid w:val="00FE74BB"/>
    <w:rsid w:val="00FE77DA"/>
    <w:rsid w:val="00FF0402"/>
    <w:rsid w:val="00FF0547"/>
    <w:rsid w:val="00FF0625"/>
    <w:rsid w:val="00FF150A"/>
    <w:rsid w:val="00FF2D05"/>
    <w:rsid w:val="00FF38C2"/>
    <w:rsid w:val="00FF3CB4"/>
    <w:rsid w:val="00FF3EF8"/>
    <w:rsid w:val="00FF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E591AC"/>
  <w15:docId w15:val="{D79A2E3A-310B-4A90-AD34-345C5AF57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iPriority="9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6A94"/>
    <w:rPr>
      <w:rFonts w:ascii="Arial" w:hAnsi="Arial" w:cs="Arial"/>
      <w:sz w:val="22"/>
      <w:szCs w:val="2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7561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B765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6">
    <w:name w:val="heading 6"/>
    <w:basedOn w:val="Normal"/>
    <w:link w:val="Heading6Char"/>
    <w:uiPriority w:val="9"/>
    <w:qFormat/>
    <w:rsid w:val="00457BA2"/>
    <w:pPr>
      <w:outlineLvl w:val="5"/>
    </w:pPr>
    <w:rPr>
      <w:rFonts w:ascii="Times New Roman" w:hAnsi="Times New Roman" w:cs="Times New Roman"/>
      <w:b/>
      <w:bCs/>
      <w:color w:val="33333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A64C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A64C5"/>
    <w:rPr>
      <w:rFonts w:ascii="Arial" w:hAnsi="Arial" w:cs="Arial"/>
      <w:sz w:val="22"/>
      <w:szCs w:val="22"/>
    </w:rPr>
  </w:style>
  <w:style w:type="paragraph" w:styleId="Footer">
    <w:name w:val="footer"/>
    <w:basedOn w:val="Normal"/>
    <w:link w:val="FooterChar"/>
    <w:uiPriority w:val="99"/>
    <w:rsid w:val="003A64C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A64C5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rsid w:val="00F94E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94EB4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CF5E8A"/>
    <w:rPr>
      <w:color w:val="0000FF"/>
      <w:u w:val="single"/>
    </w:rPr>
  </w:style>
  <w:style w:type="character" w:styleId="FollowedHyperlink">
    <w:name w:val="FollowedHyperlink"/>
    <w:rsid w:val="003F4C76"/>
    <w:rPr>
      <w:color w:val="800080"/>
      <w:u w:val="single"/>
    </w:rPr>
  </w:style>
  <w:style w:type="character" w:customStyle="1" w:styleId="StateofCalifornia">
    <w:name w:val="State of California"/>
    <w:semiHidden/>
    <w:rsid w:val="00BB6B1A"/>
    <w:rPr>
      <w:rFonts w:ascii="Calibri" w:hAnsi="Calibri"/>
      <w:b w:val="0"/>
      <w:bCs w:val="0"/>
      <w:i w:val="0"/>
      <w:iCs w:val="0"/>
      <w:strike w:val="0"/>
      <w:color w:val="auto"/>
      <w:sz w:val="24"/>
      <w:szCs w:val="24"/>
      <w:u w:val="none"/>
    </w:rPr>
  </w:style>
  <w:style w:type="character" w:styleId="CommentReference">
    <w:name w:val="annotation reference"/>
    <w:rsid w:val="00603F2C"/>
    <w:rPr>
      <w:sz w:val="16"/>
      <w:szCs w:val="16"/>
    </w:rPr>
  </w:style>
  <w:style w:type="paragraph" w:styleId="CommentText">
    <w:name w:val="annotation text"/>
    <w:basedOn w:val="Normal"/>
    <w:link w:val="CommentTextChar"/>
    <w:rsid w:val="00603F2C"/>
    <w:rPr>
      <w:rFonts w:ascii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03F2C"/>
  </w:style>
  <w:style w:type="paragraph" w:styleId="CommentSubject">
    <w:name w:val="annotation subject"/>
    <w:basedOn w:val="CommentText"/>
    <w:next w:val="CommentText"/>
    <w:link w:val="CommentSubjectChar"/>
    <w:rsid w:val="007F53FE"/>
    <w:rPr>
      <w:rFonts w:ascii="Arial" w:hAnsi="Arial" w:cs="Arial"/>
      <w:b/>
      <w:bCs/>
    </w:rPr>
  </w:style>
  <w:style w:type="character" w:customStyle="1" w:styleId="CommentSubjectChar">
    <w:name w:val="Comment Subject Char"/>
    <w:link w:val="CommentSubject"/>
    <w:rsid w:val="007F53FE"/>
    <w:rPr>
      <w:rFonts w:ascii="Arial" w:hAnsi="Arial" w:cs="Arial"/>
      <w:b/>
      <w:bCs/>
    </w:rPr>
  </w:style>
  <w:style w:type="paragraph" w:customStyle="1" w:styleId="MediumShading1-Accent11">
    <w:name w:val="Medium Shading 1 - Accent 11"/>
    <w:uiPriority w:val="1"/>
    <w:qFormat/>
    <w:rsid w:val="006A4DBB"/>
    <w:rPr>
      <w:rFonts w:ascii="Calibri" w:eastAsia="Calibri" w:hAnsi="Calibri"/>
      <w:sz w:val="22"/>
      <w:szCs w:val="22"/>
    </w:rPr>
  </w:style>
  <w:style w:type="character" w:customStyle="1" w:styleId="apple-style-span">
    <w:name w:val="apple-style-span"/>
    <w:rsid w:val="003A0625"/>
  </w:style>
  <w:style w:type="character" w:customStyle="1" w:styleId="apple-converted-space">
    <w:name w:val="apple-converted-space"/>
    <w:rsid w:val="00AA5997"/>
  </w:style>
  <w:style w:type="character" w:customStyle="1" w:styleId="reftitle">
    <w:name w:val="ref_title"/>
    <w:rsid w:val="00AA5997"/>
  </w:style>
  <w:style w:type="character" w:customStyle="1" w:styleId="Heading6Char">
    <w:name w:val="Heading 6 Char"/>
    <w:link w:val="Heading6"/>
    <w:uiPriority w:val="9"/>
    <w:rsid w:val="00457BA2"/>
    <w:rPr>
      <w:b/>
      <w:bCs/>
      <w:color w:val="333333"/>
    </w:rPr>
  </w:style>
  <w:style w:type="character" w:customStyle="1" w:styleId="messagebody">
    <w:name w:val="messagebody"/>
    <w:rsid w:val="00457BA2"/>
  </w:style>
  <w:style w:type="paragraph" w:styleId="NormalWeb">
    <w:name w:val="Normal (Web)"/>
    <w:basedOn w:val="Normal"/>
    <w:uiPriority w:val="99"/>
    <w:unhideWhenUsed/>
    <w:rsid w:val="0037352A"/>
    <w:pPr>
      <w:spacing w:after="180"/>
    </w:pPr>
    <w:rPr>
      <w:rFonts w:ascii="Times New Roman" w:hAnsi="Times New Roman" w:cs="Times New Roman"/>
      <w:sz w:val="24"/>
      <w:szCs w:val="24"/>
    </w:rPr>
  </w:style>
  <w:style w:type="paragraph" w:customStyle="1" w:styleId="MediumGrid1-Accent21">
    <w:name w:val="Medium Grid 1 - Accent 21"/>
    <w:basedOn w:val="Normal"/>
    <w:uiPriority w:val="34"/>
    <w:qFormat/>
    <w:rsid w:val="006916BA"/>
    <w:pPr>
      <w:ind w:left="720"/>
    </w:pPr>
    <w:rPr>
      <w:rFonts w:ascii="Calibri" w:eastAsia="Calibri" w:hAnsi="Calibri" w:cs="Times New Roman"/>
    </w:rPr>
  </w:style>
  <w:style w:type="character" w:styleId="Strong">
    <w:name w:val="Strong"/>
    <w:uiPriority w:val="22"/>
    <w:qFormat/>
    <w:rsid w:val="00F51B37"/>
    <w:rPr>
      <w:b/>
      <w:bCs/>
    </w:rPr>
  </w:style>
  <w:style w:type="character" w:customStyle="1" w:styleId="ital">
    <w:name w:val="ital"/>
    <w:rsid w:val="00DB10C3"/>
  </w:style>
  <w:style w:type="paragraph" w:customStyle="1" w:styleId="MediumList2-Accent21">
    <w:name w:val="Medium List 2 - Accent 21"/>
    <w:hidden/>
    <w:uiPriority w:val="99"/>
    <w:semiHidden/>
    <w:rsid w:val="00F47EBE"/>
    <w:rPr>
      <w:rFonts w:ascii="Arial" w:hAnsi="Arial" w:cs="Arial"/>
      <w:sz w:val="22"/>
      <w:szCs w:val="22"/>
    </w:rPr>
  </w:style>
  <w:style w:type="character" w:customStyle="1" w:styleId="bold">
    <w:name w:val="bold"/>
    <w:rsid w:val="00DA6FF3"/>
  </w:style>
  <w:style w:type="character" w:styleId="Emphasis">
    <w:name w:val="Emphasis"/>
    <w:uiPriority w:val="20"/>
    <w:qFormat/>
    <w:rsid w:val="00DB7E3B"/>
    <w:rPr>
      <w:i/>
      <w:iCs/>
    </w:rPr>
  </w:style>
  <w:style w:type="character" w:customStyle="1" w:styleId="messagebody3">
    <w:name w:val="messagebody3"/>
    <w:rsid w:val="00F84D49"/>
  </w:style>
  <w:style w:type="character" w:customStyle="1" w:styleId="caption3">
    <w:name w:val="caption3"/>
    <w:rsid w:val="00F84D49"/>
  </w:style>
  <w:style w:type="character" w:customStyle="1" w:styleId="hascaption">
    <w:name w:val="hascaption"/>
    <w:rsid w:val="00194BC2"/>
  </w:style>
  <w:style w:type="paragraph" w:customStyle="1" w:styleId="Default">
    <w:name w:val="Default"/>
    <w:rsid w:val="00085C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messagebody2">
    <w:name w:val="messagebody2"/>
    <w:rsid w:val="00EB74C4"/>
  </w:style>
  <w:style w:type="paragraph" w:customStyle="1" w:styleId="MediumGrid21">
    <w:name w:val="Medium Grid 21"/>
    <w:uiPriority w:val="1"/>
    <w:qFormat/>
    <w:rsid w:val="0012081E"/>
    <w:rPr>
      <w:rFonts w:ascii="Calibri" w:eastAsia="Calibri" w:hAnsi="Calibri"/>
      <w:sz w:val="22"/>
      <w:szCs w:val="22"/>
    </w:rPr>
  </w:style>
  <w:style w:type="character" w:customStyle="1" w:styleId="fbphotocaptiontext">
    <w:name w:val="fbphotocaptiontext"/>
    <w:rsid w:val="007F7C9D"/>
  </w:style>
  <w:style w:type="table" w:styleId="TableGrid">
    <w:name w:val="Table Grid"/>
    <w:basedOn w:val="TableNormal"/>
    <w:rsid w:val="00594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0">
    <w:name w:val="Pa0"/>
    <w:basedOn w:val="Default"/>
    <w:next w:val="Default"/>
    <w:uiPriority w:val="99"/>
    <w:rsid w:val="007160A0"/>
    <w:pPr>
      <w:spacing w:line="241" w:lineRule="atLeast"/>
    </w:pPr>
    <w:rPr>
      <w:rFonts w:ascii="Euphemia UCAS" w:hAnsi="Euphemia UCAS" w:cs="Times New Roman"/>
      <w:color w:val="auto"/>
    </w:rPr>
  </w:style>
  <w:style w:type="character" w:customStyle="1" w:styleId="A6">
    <w:name w:val="A6"/>
    <w:uiPriority w:val="99"/>
    <w:rsid w:val="007160A0"/>
    <w:rPr>
      <w:rFonts w:cs="Euphemia UCAS"/>
      <w:color w:val="000000"/>
      <w:sz w:val="19"/>
      <w:szCs w:val="19"/>
    </w:rPr>
  </w:style>
  <w:style w:type="paragraph" w:styleId="ListParagraph">
    <w:name w:val="List Paragraph"/>
    <w:basedOn w:val="Normal"/>
    <w:uiPriority w:val="34"/>
    <w:qFormat/>
    <w:rsid w:val="008A47A1"/>
    <w:pPr>
      <w:ind w:left="720"/>
      <w:contextualSpacing/>
    </w:pPr>
  </w:style>
  <w:style w:type="paragraph" w:styleId="Revision">
    <w:name w:val="Revision"/>
    <w:hidden/>
    <w:uiPriority w:val="99"/>
    <w:semiHidden/>
    <w:rsid w:val="005D1480"/>
    <w:rPr>
      <w:rFonts w:ascii="Arial" w:hAnsi="Arial" w:cs="Arial"/>
      <w:sz w:val="22"/>
      <w:szCs w:val="22"/>
    </w:rPr>
  </w:style>
  <w:style w:type="character" w:customStyle="1" w:styleId="Heading2Char">
    <w:name w:val="Heading 2 Char"/>
    <w:basedOn w:val="DefaultParagraphFont"/>
    <w:link w:val="Heading2"/>
    <w:semiHidden/>
    <w:rsid w:val="007561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TMLCite">
    <w:name w:val="HTML Cite"/>
    <w:basedOn w:val="DefaultParagraphFont"/>
    <w:uiPriority w:val="99"/>
    <w:unhideWhenUsed/>
    <w:rsid w:val="0075618D"/>
    <w:rPr>
      <w:i/>
      <w:iCs/>
    </w:rPr>
  </w:style>
  <w:style w:type="character" w:customStyle="1" w:styleId="Heading3Char">
    <w:name w:val="Heading 3 Char"/>
    <w:basedOn w:val="DefaultParagraphFont"/>
    <w:link w:val="Heading3"/>
    <w:semiHidden/>
    <w:rsid w:val="003B765F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0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4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5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0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564909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33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428900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663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644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031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567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043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9340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36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0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A52F1E"/>
                <w:bottom w:val="none" w:sz="0" w:space="0" w:color="auto"/>
                <w:right w:val="single" w:sz="12" w:space="0" w:color="A52F1E"/>
              </w:divBdr>
              <w:divsChild>
                <w:div w:id="137940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849235">
                      <w:marLeft w:val="-3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212842">
                          <w:marLeft w:val="37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749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176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327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7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9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83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1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025708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99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049165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55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6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325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938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7829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15" w:color="C4CDE0"/>
                                                    <w:left w:val="single" w:sz="6" w:space="26" w:color="C4CDE0"/>
                                                    <w:bottom w:val="single" w:sz="12" w:space="8" w:color="C4CDE0"/>
                                                    <w:right w:val="single" w:sz="6" w:space="26" w:color="C4CDE0"/>
                                                  </w:divBdr>
                                                  <w:divsChild>
                                                    <w:div w:id="204488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586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2" w:color="A4A4A4"/>
                                                            <w:left w:val="single" w:sz="6" w:space="4" w:color="BBBBBB"/>
                                                            <w:bottom w:val="single" w:sz="6" w:space="5" w:color="D5D5D5"/>
                                                            <w:right w:val="single" w:sz="6" w:space="4" w:color="BBBBBB"/>
                                                          </w:divBdr>
                                                          <w:divsChild>
                                                            <w:div w:id="2168167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85709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3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5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53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104587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11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03536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461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233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03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154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779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1859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44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8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62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796718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661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527992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516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676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924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119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932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15" w:color="C4CDE0"/>
                                                    <w:left w:val="single" w:sz="6" w:space="26" w:color="C4CDE0"/>
                                                    <w:bottom w:val="single" w:sz="12" w:space="8" w:color="C4CDE0"/>
                                                    <w:right w:val="single" w:sz="6" w:space="26" w:color="C4CDE0"/>
                                                  </w:divBdr>
                                                  <w:divsChild>
                                                    <w:div w:id="1947997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452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2" w:color="A4A4A4"/>
                                                            <w:left w:val="single" w:sz="6" w:space="4" w:color="BBBBBB"/>
                                                            <w:bottom w:val="single" w:sz="6" w:space="5" w:color="D5D5D5"/>
                                                            <w:right w:val="single" w:sz="6" w:space="4" w:color="BBBBBB"/>
                                                          </w:divBdr>
                                                          <w:divsChild>
                                                            <w:div w:id="993802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1395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3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1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1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734377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70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005086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80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24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573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50583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319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3322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3926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15515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00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05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81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409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994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654242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51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24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283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278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6967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684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2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9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5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172166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65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064005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394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286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08679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582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910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8859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9592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11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23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85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877871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164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349618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937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49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437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230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3150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7189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970131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8655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6360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1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84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2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8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0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8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669145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37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705745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53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612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074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813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55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15" w:color="C4CDE0"/>
                                                    <w:left w:val="single" w:sz="6" w:space="26" w:color="C4CDE0"/>
                                                    <w:bottom w:val="single" w:sz="12" w:space="8" w:color="C4CDE0"/>
                                                    <w:right w:val="single" w:sz="6" w:space="26" w:color="C4CDE0"/>
                                                  </w:divBdr>
                                                  <w:divsChild>
                                                    <w:div w:id="357509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0095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06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6764">
      <w:bodyDiv w:val="1"/>
      <w:marLeft w:val="4"/>
      <w:marRight w:val="4"/>
      <w:marTop w:val="4"/>
      <w:marBottom w:val="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76070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26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11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58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0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5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26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0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3527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73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848728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562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207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050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974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9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15" w:color="C4CDE0"/>
                                                    <w:left w:val="single" w:sz="6" w:space="26" w:color="C4CDE0"/>
                                                    <w:bottom w:val="single" w:sz="12" w:space="8" w:color="C4CDE0"/>
                                                    <w:right w:val="single" w:sz="6" w:space="26" w:color="C4CDE0"/>
                                                  </w:divBdr>
                                                  <w:divsChild>
                                                    <w:div w:id="401952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6504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6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7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1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6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587388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52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79544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775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182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56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089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820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15" w:color="C4CDE0"/>
                                                    <w:left w:val="single" w:sz="6" w:space="26" w:color="C4CDE0"/>
                                                    <w:bottom w:val="single" w:sz="12" w:space="8" w:color="C4CDE0"/>
                                                    <w:right w:val="single" w:sz="6" w:space="26" w:color="C4CDE0"/>
                                                  </w:divBdr>
                                                  <w:divsChild>
                                                    <w:div w:id="1571380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976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2" w:color="A4A4A4"/>
                                                            <w:left w:val="single" w:sz="6" w:space="4" w:color="BBBBBB"/>
                                                            <w:bottom w:val="single" w:sz="6" w:space="5" w:color="D5D5D5"/>
                                                            <w:right w:val="single" w:sz="6" w:space="4" w:color="BBBBBB"/>
                                                          </w:divBdr>
                                                          <w:divsChild>
                                                            <w:div w:id="377627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6661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0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1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1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85533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0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429604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50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88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545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54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18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6412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897862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6633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552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406075">
      <w:bodyDiv w:val="1"/>
      <w:marLeft w:val="4"/>
      <w:marRight w:val="4"/>
      <w:marTop w:val="4"/>
      <w:marBottom w:val="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8501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01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9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95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17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43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971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19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218230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532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84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655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628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6950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2803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55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3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5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974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45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07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208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9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012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3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042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3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9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7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8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1201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089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766974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122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728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038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558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4888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6360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6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3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71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77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72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5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2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6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7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0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13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340272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05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11740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954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741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371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203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4745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15" w:color="C4CDE0"/>
                                                    <w:left w:val="single" w:sz="6" w:space="26" w:color="C4CDE0"/>
                                                    <w:bottom w:val="single" w:sz="12" w:space="8" w:color="C4CDE0"/>
                                                    <w:right w:val="single" w:sz="6" w:space="26" w:color="C4CDE0"/>
                                                  </w:divBdr>
                                                  <w:divsChild>
                                                    <w:div w:id="1504977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88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57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84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40171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32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816926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537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256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796271">
                                          <w:marLeft w:val="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402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70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3314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1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4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9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523041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45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867628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643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06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299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916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315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15" w:color="C4CDE0"/>
                                                    <w:left w:val="single" w:sz="6" w:space="26" w:color="C4CDE0"/>
                                                    <w:bottom w:val="single" w:sz="12" w:space="8" w:color="C4CDE0"/>
                                                    <w:right w:val="single" w:sz="6" w:space="26" w:color="C4CDE0"/>
                                                  </w:divBdr>
                                                  <w:divsChild>
                                                    <w:div w:id="1039934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1985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342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718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3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7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24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303955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4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123377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40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13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561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031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74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15" w:color="C4CDE0"/>
                                                    <w:left w:val="single" w:sz="6" w:space="26" w:color="C4CDE0"/>
                                                    <w:bottom w:val="single" w:sz="12" w:space="8" w:color="C4CDE0"/>
                                                    <w:right w:val="single" w:sz="6" w:space="26" w:color="C4CDE0"/>
                                                  </w:divBdr>
                                                  <w:divsChild>
                                                    <w:div w:id="1304778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634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2" w:color="A4A4A4"/>
                                                            <w:left w:val="single" w:sz="6" w:space="4" w:color="BBBBBB"/>
                                                            <w:bottom w:val="single" w:sz="6" w:space="5" w:color="D5D5D5"/>
                                                            <w:right w:val="single" w:sz="6" w:space="4" w:color="BBBBBB"/>
                                                          </w:divBdr>
                                                          <w:divsChild>
                                                            <w:div w:id="44182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46465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52274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6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1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1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59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83113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2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164624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18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095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320798">
                                          <w:marLeft w:val="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355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6381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9979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39335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006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9226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8423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94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78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37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0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58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431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259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9205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5236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49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3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92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9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166254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251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123876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505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603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754603">
                                          <w:marLeft w:val="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808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641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734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584687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51041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939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7312538">
                                                                      <w:marLeft w:val="0"/>
                                                                      <w:marRight w:val="0"/>
                                                                      <w:marTop w:val="7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73035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1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27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649379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41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71666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097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285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50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33421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769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1440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9929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767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A52F1E"/>
                <w:bottom w:val="none" w:sz="0" w:space="0" w:color="auto"/>
                <w:right w:val="single" w:sz="12" w:space="0" w:color="A52F1E"/>
              </w:divBdr>
              <w:divsChild>
                <w:div w:id="97938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943737">
                      <w:marLeft w:val="-3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402915">
                          <w:marLeft w:val="37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559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021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32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7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0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7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284879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161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91297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66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174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851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719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839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327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59732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2942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2513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www.cdph.ca.gov/COVID19" TargetMode="External"/><Relationship Id="rId26" Type="http://schemas.openxmlformats.org/officeDocument/2006/relationships/hyperlink" Target="http://www.cdph.ca.gov/COVID19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34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yperlink" Target="http://www.cdph.ca.gov/COVID19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0.jpg"/><Relationship Id="rId33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hyperlink" Target="http://www.cdph.ca.gov/COVID19" TargetMode="External"/><Relationship Id="rId20" Type="http://schemas.openxmlformats.org/officeDocument/2006/relationships/hyperlink" Target="http://www.cdph.ca.gov/COVID19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hyperlink" Target="http://www.cdph.ca.gov/COVID19" TargetMode="External"/><Relationship Id="rId32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9.jpg"/><Relationship Id="rId28" Type="http://schemas.openxmlformats.org/officeDocument/2006/relationships/header" Target="header1.xml"/><Relationship Id="rId10" Type="http://schemas.openxmlformats.org/officeDocument/2006/relationships/hyperlink" Target="http://www.cdph.ca.gov/COVID19" TargetMode="External"/><Relationship Id="rId19" Type="http://schemas.openxmlformats.org/officeDocument/2006/relationships/image" Target="media/image7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cdph.ca.gov/COVID19" TargetMode="External"/><Relationship Id="rId22" Type="http://schemas.openxmlformats.org/officeDocument/2006/relationships/hyperlink" Target="http://www.cdph.ca.gov/COVID19" TargetMode="External"/><Relationship Id="rId27" Type="http://schemas.openxmlformats.org/officeDocument/2006/relationships/image" Target="media/image11.jpg"/><Relationship Id="rId30" Type="http://schemas.openxmlformats.org/officeDocument/2006/relationships/fontTable" Target="fontTable.xml"/><Relationship Id="rId8" Type="http://schemas.openxmlformats.org/officeDocument/2006/relationships/hyperlink" Target="http://www.cdph.ca.gov/COVID19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0DE9E68B8D7940ADB3E7B3E3A950CF" ma:contentTypeVersion="1" ma:contentTypeDescription="Create a new document." ma:contentTypeScope="" ma:versionID="48554f2f2ccefe4c0c7ad1f85af9ce8b">
  <xsd:schema xmlns:xsd="http://www.w3.org/2001/XMLSchema" xmlns:xs="http://www.w3.org/2001/XMLSchema" xmlns:p="http://schemas.microsoft.com/office/2006/metadata/properties" xmlns:ns2="37ef6122-94da-4a96-850f-9c4768e76d74" targetNamespace="http://schemas.microsoft.com/office/2006/metadata/properties" ma:root="true" ma:fieldsID="822b73a8b21ee982b6de44e99e4eea57" ns2:_="">
    <xsd:import namespace="37ef6122-94da-4a96-850f-9c4768e76d74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ef6122-94da-4a96-850f-9c4768e76d7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6D2D4D6-7BA0-4537-9278-213BE9A467DC}"/>
</file>

<file path=customXml/itemProps2.xml><?xml version="1.0" encoding="utf-8"?>
<ds:datastoreItem xmlns:ds="http://schemas.openxmlformats.org/officeDocument/2006/customXml" ds:itemID="{DE0653D8-46AF-4578-9F92-A71E2D665784}"/>
</file>

<file path=customXml/itemProps3.xml><?xml version="1.0" encoding="utf-8"?>
<ds:datastoreItem xmlns:ds="http://schemas.openxmlformats.org/officeDocument/2006/customXml" ds:itemID="{2DEDE5D5-72F1-4D7F-9984-AB121AB327FE}"/>
</file>

<file path=customXml/itemProps4.xml><?xml version="1.0" encoding="utf-8"?>
<ds:datastoreItem xmlns:ds="http://schemas.openxmlformats.org/officeDocument/2006/customXml" ds:itemID="{A17D80D6-2943-430F-AC43-4D2605B92D3E}"/>
</file>

<file path=docProps/app.xml><?xml version="1.0" encoding="utf-8"?>
<Properties xmlns="http://schemas.openxmlformats.org/officeDocument/2006/extended-properties" xmlns:vt="http://schemas.openxmlformats.org/officeDocument/2006/docPropsVTypes">
  <Template>85596D41</Template>
  <TotalTime>3</TotalTime>
  <Pages>2</Pages>
  <Words>471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CAPublic Health Twitter</vt:lpstr>
    </vt:vector>
  </TitlesOfParts>
  <Company>ap</Company>
  <LinksUpToDate>false</LinksUpToDate>
  <CharactersWithSpaces>3298</CharactersWithSpaces>
  <SharedDoc>false</SharedDoc>
  <HLinks>
    <vt:vector size="192" baseType="variant">
      <vt:variant>
        <vt:i4>65600</vt:i4>
      </vt:variant>
      <vt:variant>
        <vt:i4>111</vt:i4>
      </vt:variant>
      <vt:variant>
        <vt:i4>0</vt:i4>
      </vt:variant>
      <vt:variant>
        <vt:i4>5</vt:i4>
      </vt:variant>
      <vt:variant>
        <vt:lpwstr>http://commons.wikimedia.org/wiki/File:Confucius_the_scholar.jpg</vt:lpwstr>
      </vt:variant>
      <vt:variant>
        <vt:lpwstr/>
      </vt:variant>
      <vt:variant>
        <vt:i4>458754</vt:i4>
      </vt:variant>
      <vt:variant>
        <vt:i4>105</vt:i4>
      </vt:variant>
      <vt:variant>
        <vt:i4>0</vt:i4>
      </vt:variant>
      <vt:variant>
        <vt:i4>5</vt:i4>
      </vt:variant>
      <vt:variant>
        <vt:lpwstr>http://www.cdc.gov/tobacco/campaign/tips/resources/data/cigarette-smoking-in-united-states.html</vt:lpwstr>
      </vt:variant>
      <vt:variant>
        <vt:lpwstr>populations</vt:lpwstr>
      </vt:variant>
      <vt:variant>
        <vt:i4>3801188</vt:i4>
      </vt:variant>
      <vt:variant>
        <vt:i4>102</vt:i4>
      </vt:variant>
      <vt:variant>
        <vt:i4>0</vt:i4>
      </vt:variant>
      <vt:variant>
        <vt:i4>5</vt:i4>
      </vt:variant>
      <vt:variant>
        <vt:lpwstr>http://www.tobaccofreemaine.org/channels/special_populations/native_americans.php</vt:lpwstr>
      </vt:variant>
      <vt:variant>
        <vt:lpwstr/>
      </vt:variant>
      <vt:variant>
        <vt:i4>3276824</vt:i4>
      </vt:variant>
      <vt:variant>
        <vt:i4>99</vt:i4>
      </vt:variant>
      <vt:variant>
        <vt:i4>0</vt:i4>
      </vt:variant>
      <vt:variant>
        <vt:i4>5</vt:i4>
      </vt:variant>
      <vt:variant>
        <vt:lpwstr>http://www.cdc.gov/tobacco/campaign/tips/groups/american-indian-alaska-native.html</vt:lpwstr>
      </vt:variant>
      <vt:variant>
        <vt:lpwstr>real_stories</vt:lpwstr>
      </vt:variant>
      <vt:variant>
        <vt:i4>2097161</vt:i4>
      </vt:variant>
      <vt:variant>
        <vt:i4>96</vt:i4>
      </vt:variant>
      <vt:variant>
        <vt:i4>0</vt:i4>
      </vt:variant>
      <vt:variant>
        <vt:i4>5</vt:i4>
      </vt:variant>
      <vt:variant>
        <vt:lpwstr>http://www.youtube.com/watch?v=BwVgBBEcb_U</vt:lpwstr>
      </vt:variant>
      <vt:variant>
        <vt:lpwstr/>
      </vt:variant>
      <vt:variant>
        <vt:i4>7209012</vt:i4>
      </vt:variant>
      <vt:variant>
        <vt:i4>93</vt:i4>
      </vt:variant>
      <vt:variant>
        <vt:i4>0</vt:i4>
      </vt:variant>
      <vt:variant>
        <vt:i4>5</vt:i4>
      </vt:variant>
      <vt:variant>
        <vt:lpwstr>http://www.cdph.ca.gov/Documents/EMBARGOED State Health Officers Report on Tobacco.pdf</vt:lpwstr>
      </vt:variant>
      <vt:variant>
        <vt:lpwstr/>
      </vt:variant>
      <vt:variant>
        <vt:i4>5570575</vt:i4>
      </vt:variant>
      <vt:variant>
        <vt:i4>90</vt:i4>
      </vt:variant>
      <vt:variant>
        <vt:i4>0</vt:i4>
      </vt:variant>
      <vt:variant>
        <vt:i4>5</vt:i4>
      </vt:variant>
      <vt:variant>
        <vt:lpwstr>http://commons.wikimedia.org/wiki/File:Caf%C3%A9_Cr%C3%A8me_Cigarillos.jpg</vt:lpwstr>
      </vt:variant>
      <vt:variant>
        <vt:lpwstr/>
      </vt:variant>
      <vt:variant>
        <vt:i4>5439498</vt:i4>
      </vt:variant>
      <vt:variant>
        <vt:i4>84</vt:i4>
      </vt:variant>
      <vt:variant>
        <vt:i4>0</vt:i4>
      </vt:variant>
      <vt:variant>
        <vt:i4>5</vt:i4>
      </vt:variant>
      <vt:variant>
        <vt:lpwstr>http://commons.wikimedia.org/wiki/File:1328101861_Thumbs_Up.png</vt:lpwstr>
      </vt:variant>
      <vt:variant>
        <vt:lpwstr/>
      </vt:variant>
      <vt:variant>
        <vt:i4>2621538</vt:i4>
      </vt:variant>
      <vt:variant>
        <vt:i4>78</vt:i4>
      </vt:variant>
      <vt:variant>
        <vt:i4>0</vt:i4>
      </vt:variant>
      <vt:variant>
        <vt:i4>5</vt:i4>
      </vt:variant>
      <vt:variant>
        <vt:lpwstr>http://www.nobutts.org/</vt:lpwstr>
      </vt:variant>
      <vt:variant>
        <vt:lpwstr/>
      </vt:variant>
      <vt:variant>
        <vt:i4>5898270</vt:i4>
      </vt:variant>
      <vt:variant>
        <vt:i4>75</vt:i4>
      </vt:variant>
      <vt:variant>
        <vt:i4>0</vt:i4>
      </vt:variant>
      <vt:variant>
        <vt:i4>5</vt:i4>
      </vt:variant>
      <vt:variant>
        <vt:lpwstr>http://www.sandiego.gov/qualcomm/faq/</vt:lpwstr>
      </vt:variant>
      <vt:variant>
        <vt:lpwstr/>
      </vt:variant>
      <vt:variant>
        <vt:i4>6553638</vt:i4>
      </vt:variant>
      <vt:variant>
        <vt:i4>72</vt:i4>
      </vt:variant>
      <vt:variant>
        <vt:i4>0</vt:i4>
      </vt:variant>
      <vt:variant>
        <vt:i4>5</vt:i4>
      </vt:variant>
      <vt:variant>
        <vt:lpwstr>http://www.raiders.com/tickets/fan-code-of-conduct.html</vt:lpwstr>
      </vt:variant>
      <vt:variant>
        <vt:lpwstr/>
      </vt:variant>
      <vt:variant>
        <vt:i4>2490492</vt:i4>
      </vt:variant>
      <vt:variant>
        <vt:i4>69</vt:i4>
      </vt:variant>
      <vt:variant>
        <vt:i4>0</vt:i4>
      </vt:variant>
      <vt:variant>
        <vt:i4>5</vt:i4>
      </vt:variant>
      <vt:variant>
        <vt:lpwstr>http://prod.static.49ers.clubs.nfl.com/assets/docs/stadium/StadiumPolicyUpdates.pdf</vt:lpwstr>
      </vt:variant>
      <vt:variant>
        <vt:lpwstr/>
      </vt:variant>
      <vt:variant>
        <vt:i4>5308505</vt:i4>
      </vt:variant>
      <vt:variant>
        <vt:i4>66</vt:i4>
      </vt:variant>
      <vt:variant>
        <vt:i4>0</vt:i4>
      </vt:variant>
      <vt:variant>
        <vt:i4>5</vt:i4>
      </vt:variant>
      <vt:variant>
        <vt:lpwstr>https://www.facebook.com/chargers</vt:lpwstr>
      </vt:variant>
      <vt:variant>
        <vt:lpwstr/>
      </vt:variant>
      <vt:variant>
        <vt:i4>4915281</vt:i4>
      </vt:variant>
      <vt:variant>
        <vt:i4>63</vt:i4>
      </vt:variant>
      <vt:variant>
        <vt:i4>0</vt:i4>
      </vt:variant>
      <vt:variant>
        <vt:i4>5</vt:i4>
      </vt:variant>
      <vt:variant>
        <vt:lpwstr>https://www.facebook.com/Raiders</vt:lpwstr>
      </vt:variant>
      <vt:variant>
        <vt:lpwstr/>
      </vt:variant>
      <vt:variant>
        <vt:i4>7274612</vt:i4>
      </vt:variant>
      <vt:variant>
        <vt:i4>60</vt:i4>
      </vt:variant>
      <vt:variant>
        <vt:i4>0</vt:i4>
      </vt:variant>
      <vt:variant>
        <vt:i4>5</vt:i4>
      </vt:variant>
      <vt:variant>
        <vt:lpwstr>https://www.facebook.com/SANFRANCISCO49ERS</vt:lpwstr>
      </vt:variant>
      <vt:variant>
        <vt:lpwstr/>
      </vt:variant>
      <vt:variant>
        <vt:i4>852033</vt:i4>
      </vt:variant>
      <vt:variant>
        <vt:i4>57</vt:i4>
      </vt:variant>
      <vt:variant>
        <vt:i4>0</vt:i4>
      </vt:variant>
      <vt:variant>
        <vt:i4>5</vt:i4>
      </vt:variant>
      <vt:variant>
        <vt:lpwstr>http://www.no-smoke.org/learnmore.php?id=623</vt:lpwstr>
      </vt:variant>
      <vt:variant>
        <vt:lpwstr/>
      </vt:variant>
      <vt:variant>
        <vt:i4>1441842</vt:i4>
      </vt:variant>
      <vt:variant>
        <vt:i4>54</vt:i4>
      </vt:variant>
      <vt:variant>
        <vt:i4>0</vt:i4>
      </vt:variant>
      <vt:variant>
        <vt:i4>5</vt:i4>
      </vt:variant>
      <vt:variant>
        <vt:lpwstr>http://commons.wikimedia.org/wiki/File:Tortoiseshell_she-cat.JPG</vt:lpwstr>
      </vt:variant>
      <vt:variant>
        <vt:lpwstr/>
      </vt:variant>
      <vt:variant>
        <vt:i4>3539044</vt:i4>
      </vt:variant>
      <vt:variant>
        <vt:i4>48</vt:i4>
      </vt:variant>
      <vt:variant>
        <vt:i4>0</vt:i4>
      </vt:variant>
      <vt:variant>
        <vt:i4>5</vt:i4>
      </vt:variant>
      <vt:variant>
        <vt:lpwstr>http://www.tobaccofreeca.com/ads/print/</vt:lpwstr>
      </vt:variant>
      <vt:variant>
        <vt:lpwstr/>
      </vt:variant>
      <vt:variant>
        <vt:i4>1048669</vt:i4>
      </vt:variant>
      <vt:variant>
        <vt:i4>45</vt:i4>
      </vt:variant>
      <vt:variant>
        <vt:i4>0</vt:i4>
      </vt:variant>
      <vt:variant>
        <vt:i4>5</vt:i4>
      </vt:variant>
      <vt:variant>
        <vt:lpwstr>http://www.tobaccofreeca.com/vn/</vt:lpwstr>
      </vt:variant>
      <vt:variant>
        <vt:lpwstr/>
      </vt:variant>
      <vt:variant>
        <vt:i4>1114205</vt:i4>
      </vt:variant>
      <vt:variant>
        <vt:i4>39</vt:i4>
      </vt:variant>
      <vt:variant>
        <vt:i4>0</vt:i4>
      </vt:variant>
      <vt:variant>
        <vt:i4>5</vt:i4>
      </vt:variant>
      <vt:variant>
        <vt:lpwstr>http://www.cdc.gov/tobacco/data_statistics/sgr/2012/consumer_booklet/pdfs/consumer.pdf</vt:lpwstr>
      </vt:variant>
      <vt:variant>
        <vt:lpwstr/>
      </vt:variant>
      <vt:variant>
        <vt:i4>7012394</vt:i4>
      </vt:variant>
      <vt:variant>
        <vt:i4>36</vt:i4>
      </vt:variant>
      <vt:variant>
        <vt:i4>0</vt:i4>
      </vt:variant>
      <vt:variant>
        <vt:i4>5</vt:i4>
      </vt:variant>
      <vt:variant>
        <vt:lpwstr>https://www.facebook.com/photo.php?fbid=540771065988361&amp;set=a.320319051366898.78989.134234289975376&amp;type=1</vt:lpwstr>
      </vt:variant>
      <vt:variant>
        <vt:lpwstr/>
      </vt:variant>
      <vt:variant>
        <vt:i4>3670137</vt:i4>
      </vt:variant>
      <vt:variant>
        <vt:i4>33</vt:i4>
      </vt:variant>
      <vt:variant>
        <vt:i4>0</vt:i4>
      </vt:variant>
      <vt:variant>
        <vt:i4>5</vt:i4>
      </vt:variant>
      <vt:variant>
        <vt:lpwstr>http://en.wikipedia.org/wiki/File:UCBerkeleyCampus.jpg</vt:lpwstr>
      </vt:variant>
      <vt:variant>
        <vt:lpwstr/>
      </vt:variant>
      <vt:variant>
        <vt:i4>1310805</vt:i4>
      </vt:variant>
      <vt:variant>
        <vt:i4>30</vt:i4>
      </vt:variant>
      <vt:variant>
        <vt:i4>0</vt:i4>
      </vt:variant>
      <vt:variant>
        <vt:i4>5</vt:i4>
      </vt:variant>
      <vt:variant>
        <vt:lpwstr>http://www.universityofcalifornia.edu/news/article/26997</vt:lpwstr>
      </vt:variant>
      <vt:variant>
        <vt:lpwstr/>
      </vt:variant>
      <vt:variant>
        <vt:i4>8257628</vt:i4>
      </vt:variant>
      <vt:variant>
        <vt:i4>24</vt:i4>
      </vt:variant>
      <vt:variant>
        <vt:i4>0</vt:i4>
      </vt:variant>
      <vt:variant>
        <vt:i4>5</vt:i4>
      </vt:variant>
      <vt:variant>
        <vt:lpwstr>http://commons.wikimedia.org/wiki/File:Tokyoship_Talk_icon_2.svg</vt:lpwstr>
      </vt:variant>
      <vt:variant>
        <vt:lpwstr/>
      </vt:variant>
      <vt:variant>
        <vt:i4>2883676</vt:i4>
      </vt:variant>
      <vt:variant>
        <vt:i4>18</vt:i4>
      </vt:variant>
      <vt:variant>
        <vt:i4>0</vt:i4>
      </vt:variant>
      <vt:variant>
        <vt:i4>5</vt:i4>
      </vt:variant>
      <vt:variant>
        <vt:lpwstr>http://en.wikipedia.org/wiki/File:How_to_Hold_Pets_-_1.jpg</vt:lpwstr>
      </vt:variant>
      <vt:variant>
        <vt:lpwstr/>
      </vt:variant>
      <vt:variant>
        <vt:i4>5505068</vt:i4>
      </vt:variant>
      <vt:variant>
        <vt:i4>15</vt:i4>
      </vt:variant>
      <vt:variant>
        <vt:i4>0</vt:i4>
      </vt:variant>
      <vt:variant>
        <vt:i4>5</vt:i4>
      </vt:variant>
      <vt:variant>
        <vt:lpwstr>http://digitalgallery.nypl.org/nypldigital/explore/dgexplore.cfm?topic=all&amp;collection=ABCsofCigaretteCards&amp;col_id=161</vt:lpwstr>
      </vt:variant>
      <vt:variant>
        <vt:lpwstr/>
      </vt:variant>
      <vt:variant>
        <vt:i4>8126586</vt:i4>
      </vt:variant>
      <vt:variant>
        <vt:i4>9</vt:i4>
      </vt:variant>
      <vt:variant>
        <vt:i4>0</vt:i4>
      </vt:variant>
      <vt:variant>
        <vt:i4>5</vt:i4>
      </vt:variant>
      <vt:variant>
        <vt:lpwstr>http://www.tobaccofreeca.com/smoking-problem/tobacco-industry/</vt:lpwstr>
      </vt:variant>
      <vt:variant>
        <vt:lpwstr/>
      </vt:variant>
      <vt:variant>
        <vt:i4>5570643</vt:i4>
      </vt:variant>
      <vt:variant>
        <vt:i4>6</vt:i4>
      </vt:variant>
      <vt:variant>
        <vt:i4>0</vt:i4>
      </vt:variant>
      <vt:variant>
        <vt:i4>5</vt:i4>
      </vt:variant>
      <vt:variant>
        <vt:lpwstr>http://www.nytimes.com/2013/08/08/fashion/smoking-is-back-without-the-stigma.html?pagewanted=all</vt:lpwstr>
      </vt:variant>
      <vt:variant>
        <vt:lpwstr/>
      </vt:variant>
      <vt:variant>
        <vt:i4>1900623</vt:i4>
      </vt:variant>
      <vt:variant>
        <vt:i4>3</vt:i4>
      </vt:variant>
      <vt:variant>
        <vt:i4>0</vt:i4>
      </vt:variant>
      <vt:variant>
        <vt:i4>5</vt:i4>
      </vt:variant>
      <vt:variant>
        <vt:lpwstr>http://www.tobaccofreeca.com/smoking-problem/secondhand-smoke/workplace/</vt:lpwstr>
      </vt:variant>
      <vt:variant>
        <vt:lpwstr/>
      </vt:variant>
      <vt:variant>
        <vt:i4>4194387</vt:i4>
      </vt:variant>
      <vt:variant>
        <vt:i4>0</vt:i4>
      </vt:variant>
      <vt:variant>
        <vt:i4>0</vt:i4>
      </vt:variant>
      <vt:variant>
        <vt:i4>5</vt:i4>
      </vt:variant>
      <vt:variant>
        <vt:lpwstr>http://www.facebook.com/tobaccofreeca</vt:lpwstr>
      </vt:variant>
      <vt:variant>
        <vt:lpwstr/>
      </vt:variant>
      <vt:variant>
        <vt:i4>4194387</vt:i4>
      </vt:variant>
      <vt:variant>
        <vt:i4>-1</vt:i4>
      </vt:variant>
      <vt:variant>
        <vt:i4>1071</vt:i4>
      </vt:variant>
      <vt:variant>
        <vt:i4>4</vt:i4>
      </vt:variant>
      <vt:variant>
        <vt:lpwstr>http://www.facebook.com/TobaccoFreeCA</vt:lpwstr>
      </vt:variant>
      <vt:variant>
        <vt:lpwstr/>
      </vt:variant>
      <vt:variant>
        <vt:i4>2555993</vt:i4>
      </vt:variant>
      <vt:variant>
        <vt:i4>-1</vt:i4>
      </vt:variant>
      <vt:variant>
        <vt:i4>1071</vt:i4>
      </vt:variant>
      <vt:variant>
        <vt:i4>1</vt:i4>
      </vt:variant>
      <vt:variant>
        <vt:lpwstr>cid:image002.gif@01CB7B77.437F1E00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CAPublic Health Twitter</dc:title>
  <dc:creator>Jessica Nusbaum</dc:creator>
  <cp:lastModifiedBy>Pacheco, John@CDPH</cp:lastModifiedBy>
  <cp:revision>5</cp:revision>
  <cp:lastPrinted>2020-03-27T20:48:00Z</cp:lastPrinted>
  <dcterms:created xsi:type="dcterms:W3CDTF">2020-04-02T22:41:00Z</dcterms:created>
  <dcterms:modified xsi:type="dcterms:W3CDTF">2020-04-07T22:23:00Z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0x010100F30DE9E68B8D7940ADB3E7B3E3A950CF</vt:lpwstr>
  </property>
</Properties>
</file>